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9E" w:rsidRDefault="0074789E" w:rsidP="0074789E">
      <w:pPr>
        <w:outlineLvl w:val="0"/>
        <w:rPr>
          <w:b/>
          <w:sz w:val="28"/>
        </w:rPr>
      </w:pPr>
      <w:r w:rsidRPr="0074789E">
        <w:rPr>
          <w:sz w:val="28"/>
        </w:rPr>
        <w:t>Постановление администрации города Бердска от 20.10.2021 № 3277 «О назначении публичных слушаний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</w:t>
      </w:r>
      <w:bookmarkStart w:id="0" w:name="_GoBack"/>
      <w:bookmarkEnd w:id="0"/>
      <w:r w:rsidRPr="0074789E">
        <w:rPr>
          <w:sz w:val="28"/>
        </w:rPr>
        <w:t>оительства и предоставления разрешения на условно разрешенный вид использования земельных участков», опубликованное в газете «</w:t>
      </w:r>
      <w:proofErr w:type="spellStart"/>
      <w:r w:rsidRPr="0074789E">
        <w:rPr>
          <w:sz w:val="28"/>
        </w:rPr>
        <w:t>Бердские</w:t>
      </w:r>
      <w:proofErr w:type="spellEnd"/>
      <w:r w:rsidRPr="0074789E">
        <w:rPr>
          <w:sz w:val="28"/>
        </w:rPr>
        <w:t xml:space="preserve"> новости» №43 от 27.10.2021, размещено</w:t>
      </w:r>
      <w:r w:rsidRPr="0074789E">
        <w:rPr>
          <w:b/>
          <w:sz w:val="28"/>
        </w:rPr>
        <w:t xml:space="preserve"> здесь</w:t>
      </w:r>
    </w:p>
    <w:p w:rsidR="0074789E" w:rsidRDefault="0074789E" w:rsidP="008B2AFC">
      <w:pPr>
        <w:jc w:val="center"/>
        <w:outlineLvl w:val="0"/>
        <w:rPr>
          <w:b/>
          <w:sz w:val="28"/>
        </w:rPr>
      </w:pPr>
    </w:p>
    <w:p w:rsidR="003A5E59" w:rsidRDefault="003A5E59" w:rsidP="008B2AFC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3A5E59" w:rsidRPr="00886C19" w:rsidRDefault="003A5E59" w:rsidP="003A5E59">
      <w:pPr>
        <w:jc w:val="center"/>
        <w:rPr>
          <w:sz w:val="28"/>
        </w:rPr>
      </w:pPr>
      <w:r w:rsidRPr="00886C19">
        <w:rPr>
          <w:sz w:val="28"/>
        </w:rPr>
        <w:t xml:space="preserve"> </w:t>
      </w:r>
    </w:p>
    <w:p w:rsidR="003A5E59" w:rsidRPr="008E39E7" w:rsidRDefault="003A5E59" w:rsidP="008B2AFC">
      <w:pPr>
        <w:jc w:val="center"/>
        <w:outlineLvl w:val="0"/>
        <w:rPr>
          <w:b/>
          <w:spacing w:val="52"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3A5E59" w:rsidRPr="00886C19" w:rsidRDefault="003A5E59" w:rsidP="003A5E59">
      <w:pPr>
        <w:jc w:val="center"/>
        <w:rPr>
          <w:sz w:val="28"/>
        </w:rPr>
      </w:pPr>
      <w:r w:rsidRPr="00886C19">
        <w:rPr>
          <w:sz w:val="28"/>
        </w:rPr>
        <w:t xml:space="preserve"> </w:t>
      </w:r>
    </w:p>
    <w:p w:rsidR="00CC7A82" w:rsidRPr="00831D94" w:rsidRDefault="00F03D48" w:rsidP="00CC7A82">
      <w:pPr>
        <w:rPr>
          <w:sz w:val="28"/>
        </w:rPr>
      </w:pPr>
      <w:r>
        <w:rPr>
          <w:sz w:val="28"/>
        </w:rPr>
        <w:t>20.10.2021</w:t>
      </w:r>
      <w:r w:rsidR="00CC7A82" w:rsidRPr="005A10C3">
        <w:rPr>
          <w:sz w:val="28"/>
        </w:rPr>
        <w:t xml:space="preserve">                           </w:t>
      </w:r>
      <w:r w:rsidR="00B2119A">
        <w:rPr>
          <w:sz w:val="28"/>
        </w:rPr>
        <w:t xml:space="preserve">                              </w:t>
      </w:r>
      <w:r w:rsidR="00B2119A">
        <w:rPr>
          <w:sz w:val="28"/>
        </w:rPr>
        <w:tab/>
      </w:r>
      <w:r>
        <w:rPr>
          <w:sz w:val="28"/>
        </w:rPr>
        <w:t xml:space="preserve">    </w:t>
      </w:r>
      <w:r w:rsidR="00B2119A">
        <w:rPr>
          <w:sz w:val="28"/>
        </w:rPr>
        <w:t xml:space="preserve">    </w:t>
      </w:r>
      <w:r w:rsidR="00CC7A82" w:rsidRPr="005A10C3">
        <w:rPr>
          <w:sz w:val="28"/>
        </w:rPr>
        <w:t xml:space="preserve">             </w:t>
      </w:r>
      <w:r w:rsidR="00AC60BD">
        <w:rPr>
          <w:sz w:val="28"/>
        </w:rPr>
        <w:t xml:space="preserve">                  </w:t>
      </w:r>
      <w:r w:rsidR="00CC7A82" w:rsidRPr="005A10C3">
        <w:rPr>
          <w:sz w:val="28"/>
        </w:rPr>
        <w:t>№</w:t>
      </w:r>
      <w:r w:rsidR="009B691B">
        <w:rPr>
          <w:sz w:val="28"/>
        </w:rPr>
        <w:t xml:space="preserve"> </w:t>
      </w:r>
      <w:r>
        <w:rPr>
          <w:sz w:val="28"/>
        </w:rPr>
        <w:t>3277</w:t>
      </w:r>
      <w:r w:rsidR="0061556B" w:rsidRPr="00831D94">
        <w:rPr>
          <w:sz w:val="28"/>
        </w:rPr>
        <w:t xml:space="preserve"> </w:t>
      </w:r>
    </w:p>
    <w:p w:rsidR="00CC7A82" w:rsidRPr="00B2119A" w:rsidRDefault="00CC7A82" w:rsidP="00CC7A82">
      <w:pPr>
        <w:rPr>
          <w:sz w:val="28"/>
          <w:szCs w:val="28"/>
        </w:rPr>
      </w:pPr>
    </w:p>
    <w:p w:rsidR="00CC7A82" w:rsidRPr="00B2119A" w:rsidRDefault="00CC7A82" w:rsidP="00CC7A82">
      <w:pPr>
        <w:rPr>
          <w:sz w:val="28"/>
          <w:szCs w:val="28"/>
        </w:rPr>
      </w:pPr>
    </w:p>
    <w:p w:rsidR="007F3D27" w:rsidRDefault="007F3D27" w:rsidP="007F3D27">
      <w:pPr>
        <w:jc w:val="center"/>
        <w:rPr>
          <w:sz w:val="28"/>
          <w:szCs w:val="28"/>
        </w:rPr>
      </w:pPr>
      <w:proofErr w:type="gramStart"/>
      <w:r w:rsidRPr="009350E8">
        <w:rPr>
          <w:sz w:val="28"/>
          <w:szCs w:val="28"/>
        </w:rPr>
        <w:t xml:space="preserve">О назначении публичных слушаний по </w:t>
      </w:r>
      <w:r>
        <w:rPr>
          <w:sz w:val="28"/>
          <w:szCs w:val="28"/>
        </w:rPr>
        <w:t>проектам решений о</w:t>
      </w:r>
      <w:r w:rsidRPr="009350E8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9350E8">
        <w:rPr>
          <w:sz w:val="28"/>
          <w:szCs w:val="28"/>
        </w:rPr>
        <w:t xml:space="preserve"> разрешения на отклонение от предельных параметров</w:t>
      </w:r>
      <w:proofErr w:type="gramEnd"/>
      <w:r w:rsidRPr="009350E8">
        <w:rPr>
          <w:sz w:val="28"/>
          <w:szCs w:val="28"/>
        </w:rPr>
        <w:t xml:space="preserve"> разрешенного строительства, реконструкции объектов капитального </w:t>
      </w:r>
      <w:r>
        <w:rPr>
          <w:sz w:val="28"/>
          <w:szCs w:val="28"/>
        </w:rPr>
        <w:t>строительства</w:t>
      </w:r>
      <w:r w:rsidRPr="00FB65ED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</w:p>
    <w:p w:rsidR="00515E8B" w:rsidRPr="009350E8" w:rsidRDefault="00515E8B" w:rsidP="000B21B9">
      <w:pPr>
        <w:jc w:val="center"/>
        <w:rPr>
          <w:sz w:val="28"/>
          <w:szCs w:val="28"/>
        </w:rPr>
      </w:pPr>
    </w:p>
    <w:p w:rsidR="00CE7519" w:rsidRPr="009350E8" w:rsidRDefault="00CE7519" w:rsidP="000B21B9">
      <w:pPr>
        <w:jc w:val="center"/>
        <w:rPr>
          <w:sz w:val="28"/>
          <w:szCs w:val="28"/>
        </w:rPr>
      </w:pPr>
    </w:p>
    <w:p w:rsidR="00D235FE" w:rsidRPr="00433259" w:rsidRDefault="00D235FE" w:rsidP="00605175">
      <w:pPr>
        <w:overflowPunct/>
        <w:ind w:firstLine="709"/>
        <w:jc w:val="both"/>
        <w:textAlignment w:val="auto"/>
        <w:rPr>
          <w:sz w:val="28"/>
          <w:szCs w:val="28"/>
        </w:rPr>
      </w:pPr>
      <w:proofErr w:type="gramStart"/>
      <w:r w:rsidRPr="00FD3F4C">
        <w:rPr>
          <w:sz w:val="28"/>
          <w:szCs w:val="28"/>
        </w:rPr>
        <w:t>В целях выявления и учета мнения и интересов жителей города Бер</w:t>
      </w:r>
      <w:r w:rsidR="00556970" w:rsidRPr="00FD3F4C">
        <w:rPr>
          <w:sz w:val="28"/>
          <w:szCs w:val="28"/>
        </w:rPr>
        <w:t>дска, в соответствии со стать</w:t>
      </w:r>
      <w:r w:rsidR="00D63BEB">
        <w:rPr>
          <w:sz w:val="28"/>
          <w:szCs w:val="28"/>
        </w:rPr>
        <w:t>ями 5.1, 37, 39</w:t>
      </w:r>
      <w:r w:rsidR="00576445">
        <w:rPr>
          <w:sz w:val="28"/>
          <w:szCs w:val="28"/>
        </w:rPr>
        <w:t>, 40</w:t>
      </w:r>
      <w:r w:rsidR="00D63BEB">
        <w:rPr>
          <w:sz w:val="28"/>
          <w:szCs w:val="28"/>
        </w:rPr>
        <w:t xml:space="preserve"> </w:t>
      </w:r>
      <w:r w:rsidRPr="00FD3F4C">
        <w:rPr>
          <w:sz w:val="28"/>
          <w:szCs w:val="28"/>
        </w:rPr>
        <w:t>Градостроительного кодекса Р</w:t>
      </w:r>
      <w:r w:rsidR="008A7F0A" w:rsidRPr="00FD3F4C">
        <w:rPr>
          <w:sz w:val="28"/>
          <w:szCs w:val="28"/>
        </w:rPr>
        <w:t xml:space="preserve">оссийской </w:t>
      </w:r>
      <w:r w:rsidRPr="00FD3F4C">
        <w:rPr>
          <w:sz w:val="28"/>
          <w:szCs w:val="28"/>
        </w:rPr>
        <w:t>Ф</w:t>
      </w:r>
      <w:r w:rsidR="008A7F0A" w:rsidRPr="00FD3F4C">
        <w:rPr>
          <w:sz w:val="28"/>
          <w:szCs w:val="28"/>
        </w:rPr>
        <w:t>едерации</w:t>
      </w:r>
      <w:r w:rsidRPr="006A0866">
        <w:rPr>
          <w:sz w:val="28"/>
          <w:szCs w:val="28"/>
        </w:rPr>
        <w:t>,</w:t>
      </w:r>
      <w:r w:rsidR="006B15E6" w:rsidRPr="006A0866">
        <w:rPr>
          <w:sz w:val="28"/>
          <w:szCs w:val="28"/>
        </w:rPr>
        <w:t xml:space="preserve"> приказом министерства строительства Новосибирской области от </w:t>
      </w:r>
      <w:r w:rsidR="002A3C9E">
        <w:rPr>
          <w:sz w:val="28"/>
          <w:szCs w:val="28"/>
        </w:rPr>
        <w:t>31.03.2020</w:t>
      </w:r>
      <w:r w:rsidR="006B15E6" w:rsidRPr="006A0866">
        <w:rPr>
          <w:sz w:val="28"/>
          <w:szCs w:val="28"/>
        </w:rPr>
        <w:t xml:space="preserve"> №</w:t>
      </w:r>
      <w:r w:rsidR="002A3C9E">
        <w:rPr>
          <w:sz w:val="28"/>
          <w:szCs w:val="28"/>
        </w:rPr>
        <w:t>194</w:t>
      </w:r>
      <w:r w:rsidR="006B15E6" w:rsidRPr="006A0866">
        <w:rPr>
          <w:sz w:val="28"/>
          <w:szCs w:val="28"/>
        </w:rPr>
        <w:t xml:space="preserve"> «</w:t>
      </w:r>
      <w:r w:rsidR="002A3C9E"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</w:t>
      </w:r>
      <w:proofErr w:type="gramEnd"/>
      <w:r w:rsidR="002A3C9E">
        <w:rPr>
          <w:sz w:val="28"/>
          <w:szCs w:val="28"/>
        </w:rPr>
        <w:t xml:space="preserve"> вид использования земельного участка</w:t>
      </w:r>
      <w:r w:rsidR="006B15E6" w:rsidRPr="006A0866">
        <w:rPr>
          <w:sz w:val="28"/>
          <w:szCs w:val="28"/>
        </w:rPr>
        <w:t xml:space="preserve">», </w:t>
      </w:r>
      <w:r w:rsidRPr="006A0866">
        <w:rPr>
          <w:sz w:val="28"/>
          <w:szCs w:val="28"/>
        </w:rPr>
        <w:t>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>в г</w:t>
      </w:r>
      <w:r w:rsidR="008A7F0A" w:rsidRPr="0078387D">
        <w:rPr>
          <w:sz w:val="28"/>
          <w:szCs w:val="28"/>
        </w:rPr>
        <w:t xml:space="preserve">ороде </w:t>
      </w:r>
      <w:r w:rsidRPr="0078387D">
        <w:rPr>
          <w:sz w:val="28"/>
          <w:szCs w:val="28"/>
        </w:rPr>
        <w:t xml:space="preserve">Бердске, утвержденным решением </w:t>
      </w:r>
      <w:r w:rsidRPr="00433259">
        <w:rPr>
          <w:sz w:val="28"/>
          <w:szCs w:val="28"/>
        </w:rPr>
        <w:t>Совета депутатов города Бердска от 2</w:t>
      </w:r>
      <w:r w:rsidR="00F07E07" w:rsidRPr="00433259">
        <w:rPr>
          <w:sz w:val="28"/>
          <w:szCs w:val="28"/>
        </w:rPr>
        <w:t>0.09</w:t>
      </w:r>
      <w:r w:rsidRPr="00433259">
        <w:rPr>
          <w:sz w:val="28"/>
          <w:szCs w:val="28"/>
        </w:rPr>
        <w:t>.20</w:t>
      </w:r>
      <w:r w:rsidR="00F07E07" w:rsidRPr="00433259">
        <w:rPr>
          <w:sz w:val="28"/>
          <w:szCs w:val="28"/>
        </w:rPr>
        <w:t>18</w:t>
      </w:r>
      <w:r w:rsidRPr="00433259">
        <w:rPr>
          <w:sz w:val="28"/>
          <w:szCs w:val="28"/>
        </w:rPr>
        <w:t xml:space="preserve"> №</w:t>
      </w:r>
      <w:r w:rsidR="00B06F58" w:rsidRPr="00433259">
        <w:rPr>
          <w:sz w:val="28"/>
          <w:szCs w:val="28"/>
        </w:rPr>
        <w:t xml:space="preserve"> </w:t>
      </w:r>
      <w:r w:rsidR="00F07E07" w:rsidRPr="00433259">
        <w:rPr>
          <w:sz w:val="28"/>
          <w:szCs w:val="28"/>
        </w:rPr>
        <w:t>198</w:t>
      </w:r>
      <w:r w:rsidR="009A18CC" w:rsidRPr="00433259">
        <w:rPr>
          <w:sz w:val="28"/>
          <w:szCs w:val="28"/>
        </w:rPr>
        <w:t>,</w:t>
      </w:r>
      <w:r w:rsidRPr="00433259">
        <w:rPr>
          <w:sz w:val="28"/>
          <w:szCs w:val="28"/>
        </w:rPr>
        <w:t xml:space="preserve">  </w:t>
      </w:r>
    </w:p>
    <w:p w:rsidR="00D235FE" w:rsidRPr="00433259" w:rsidRDefault="00D235FE" w:rsidP="00605175">
      <w:pPr>
        <w:ind w:right="-5"/>
        <w:jc w:val="both"/>
        <w:outlineLvl w:val="0"/>
        <w:rPr>
          <w:sz w:val="28"/>
          <w:szCs w:val="28"/>
        </w:rPr>
      </w:pPr>
      <w:r w:rsidRPr="00433259">
        <w:rPr>
          <w:sz w:val="28"/>
          <w:szCs w:val="28"/>
        </w:rPr>
        <w:t>ПОСТАНОВЛЯЮ:</w:t>
      </w:r>
    </w:p>
    <w:p w:rsidR="001B7A25" w:rsidRPr="00174967" w:rsidRDefault="00AC60BD" w:rsidP="00605175">
      <w:pPr>
        <w:ind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1. </w:t>
      </w:r>
      <w:r w:rsidR="00D235FE" w:rsidRPr="00174967">
        <w:rPr>
          <w:sz w:val="28"/>
          <w:szCs w:val="28"/>
        </w:rPr>
        <w:t>Назначить публичные слушания</w:t>
      </w:r>
      <w:r w:rsidR="0002121D" w:rsidRPr="00174967">
        <w:rPr>
          <w:sz w:val="28"/>
          <w:szCs w:val="28"/>
        </w:rPr>
        <w:t xml:space="preserve"> </w:t>
      </w:r>
      <w:r w:rsidR="00CE7519" w:rsidRPr="00174967">
        <w:rPr>
          <w:sz w:val="28"/>
          <w:szCs w:val="28"/>
        </w:rPr>
        <w:t xml:space="preserve">по </w:t>
      </w:r>
      <w:r w:rsidR="00BF3CB9" w:rsidRPr="00174967">
        <w:rPr>
          <w:sz w:val="28"/>
          <w:szCs w:val="28"/>
        </w:rPr>
        <w:t>проектам решений</w:t>
      </w:r>
      <w:r w:rsidR="001B7A25" w:rsidRPr="00174967">
        <w:rPr>
          <w:sz w:val="28"/>
          <w:szCs w:val="28"/>
        </w:rPr>
        <w:t>:</w:t>
      </w:r>
    </w:p>
    <w:p w:rsidR="00B60749" w:rsidRPr="00605175" w:rsidRDefault="00433436" w:rsidP="006A25A8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C4A52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</w:t>
      </w:r>
      <w:r w:rsidR="0011196F">
        <w:rPr>
          <w:sz w:val="28"/>
          <w:szCs w:val="28"/>
        </w:rPr>
        <w:t>00000:4034</w:t>
      </w:r>
      <w:r w:rsidRPr="00AC4A52">
        <w:rPr>
          <w:sz w:val="28"/>
          <w:szCs w:val="28"/>
        </w:rPr>
        <w:t xml:space="preserve">, общей площадью </w:t>
      </w:r>
      <w:r w:rsidR="003D7F7B">
        <w:rPr>
          <w:sz w:val="28"/>
          <w:szCs w:val="28"/>
        </w:rPr>
        <w:t xml:space="preserve"> </w:t>
      </w:r>
      <w:r w:rsidR="0011196F">
        <w:rPr>
          <w:sz w:val="28"/>
          <w:szCs w:val="28"/>
        </w:rPr>
        <w:t>17000</w:t>
      </w:r>
      <w:r w:rsidRPr="00AC4A52">
        <w:rPr>
          <w:sz w:val="28"/>
          <w:szCs w:val="28"/>
        </w:rPr>
        <w:t xml:space="preserve"> </w:t>
      </w:r>
      <w:proofErr w:type="spellStart"/>
      <w:r w:rsidRPr="00AC4A52">
        <w:rPr>
          <w:sz w:val="28"/>
          <w:szCs w:val="28"/>
        </w:rPr>
        <w:t>кв.м</w:t>
      </w:r>
      <w:proofErr w:type="spellEnd"/>
      <w:r w:rsidRPr="00AC4A52">
        <w:rPr>
          <w:sz w:val="28"/>
          <w:szCs w:val="28"/>
        </w:rPr>
        <w:t>., расположенного по адресу:</w:t>
      </w:r>
      <w:r w:rsidR="00F042C5" w:rsidRPr="00AC4A52">
        <w:rPr>
          <w:sz w:val="28"/>
          <w:szCs w:val="28"/>
        </w:rPr>
        <w:t xml:space="preserve"> </w:t>
      </w:r>
      <w:r w:rsidR="0011196F" w:rsidRPr="0011196F">
        <w:rPr>
          <w:sz w:val="28"/>
          <w:szCs w:val="28"/>
        </w:rPr>
        <w:t xml:space="preserve">Новосибирская область, </w:t>
      </w:r>
      <w:proofErr w:type="gramStart"/>
      <w:r w:rsidR="0011196F" w:rsidRPr="0011196F">
        <w:rPr>
          <w:sz w:val="28"/>
          <w:szCs w:val="28"/>
        </w:rPr>
        <w:t>г</w:t>
      </w:r>
      <w:proofErr w:type="gramEnd"/>
      <w:r w:rsidR="0011196F" w:rsidRPr="0011196F">
        <w:rPr>
          <w:sz w:val="28"/>
          <w:szCs w:val="28"/>
        </w:rPr>
        <w:t xml:space="preserve"> Бердск</w:t>
      </w:r>
      <w:r w:rsidR="00D61036" w:rsidRPr="00AC4A52">
        <w:rPr>
          <w:sz w:val="28"/>
          <w:szCs w:val="28"/>
        </w:rPr>
        <w:t xml:space="preserve"> </w:t>
      </w:r>
      <w:r w:rsidRPr="00AC4A52">
        <w:rPr>
          <w:sz w:val="28"/>
          <w:szCs w:val="28"/>
        </w:rPr>
        <w:t>- «</w:t>
      </w:r>
      <w:r w:rsidR="006A25A8">
        <w:rPr>
          <w:color w:val="000000"/>
          <w:sz w:val="28"/>
          <w:szCs w:val="28"/>
        </w:rPr>
        <w:t>Коммунальное обслуживание</w:t>
      </w:r>
      <w:r w:rsidRPr="00AC4A52">
        <w:rPr>
          <w:sz w:val="28"/>
          <w:szCs w:val="28"/>
        </w:rPr>
        <w:t>» кодо</w:t>
      </w:r>
      <w:r w:rsidR="00F042C5" w:rsidRPr="00AC4A52">
        <w:rPr>
          <w:sz w:val="28"/>
          <w:szCs w:val="28"/>
        </w:rPr>
        <w:t xml:space="preserve">вое обозначение </w:t>
      </w:r>
      <w:r w:rsidR="006A25A8">
        <w:rPr>
          <w:sz w:val="28"/>
          <w:szCs w:val="28"/>
        </w:rPr>
        <w:t>3.1</w:t>
      </w:r>
      <w:r w:rsidR="00F042C5" w:rsidRPr="00AC4A52">
        <w:rPr>
          <w:sz w:val="28"/>
          <w:szCs w:val="28"/>
        </w:rPr>
        <w:t xml:space="preserve"> (проект №</w:t>
      </w:r>
      <w:r w:rsidR="00174967" w:rsidRPr="00605175">
        <w:rPr>
          <w:sz w:val="28"/>
          <w:szCs w:val="28"/>
        </w:rPr>
        <w:t>1</w:t>
      </w:r>
      <w:r w:rsidR="00AC4A52" w:rsidRPr="00605175">
        <w:rPr>
          <w:sz w:val="28"/>
          <w:szCs w:val="28"/>
        </w:rPr>
        <w:t> </w:t>
      </w:r>
      <w:r w:rsidRPr="00605175">
        <w:rPr>
          <w:sz w:val="28"/>
          <w:szCs w:val="28"/>
        </w:rPr>
        <w:t>приложения);</w:t>
      </w:r>
    </w:p>
    <w:p w:rsidR="00693701" w:rsidRPr="00A57ABD" w:rsidRDefault="00693701" w:rsidP="00AA1501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05175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</w:t>
      </w:r>
      <w:r w:rsidR="001D03FE" w:rsidRPr="00605175">
        <w:rPr>
          <w:sz w:val="28"/>
          <w:szCs w:val="28"/>
        </w:rPr>
        <w:t>54:32:010</w:t>
      </w:r>
      <w:r w:rsidR="00AA1501">
        <w:rPr>
          <w:sz w:val="28"/>
          <w:szCs w:val="28"/>
        </w:rPr>
        <w:t>331:209</w:t>
      </w:r>
      <w:r w:rsidRPr="00605175">
        <w:rPr>
          <w:sz w:val="28"/>
          <w:szCs w:val="28"/>
        </w:rPr>
        <w:t xml:space="preserve">, общей площадью </w:t>
      </w:r>
      <w:r w:rsidR="00AA1501">
        <w:rPr>
          <w:sz w:val="28"/>
          <w:szCs w:val="28"/>
        </w:rPr>
        <w:t>456</w:t>
      </w:r>
      <w:r w:rsidRPr="00605175">
        <w:rPr>
          <w:sz w:val="28"/>
          <w:szCs w:val="28"/>
        </w:rPr>
        <w:t> </w:t>
      </w:r>
      <w:proofErr w:type="spellStart"/>
      <w:r w:rsidRPr="00605175">
        <w:rPr>
          <w:sz w:val="28"/>
          <w:szCs w:val="28"/>
        </w:rPr>
        <w:t>кв.м</w:t>
      </w:r>
      <w:proofErr w:type="spellEnd"/>
      <w:r w:rsidRPr="00605175">
        <w:rPr>
          <w:sz w:val="28"/>
          <w:szCs w:val="28"/>
        </w:rPr>
        <w:t xml:space="preserve">., с местоположением: </w:t>
      </w:r>
      <w:r w:rsidR="00AA1501" w:rsidRPr="00AA1501">
        <w:rPr>
          <w:sz w:val="28"/>
          <w:szCs w:val="28"/>
        </w:rPr>
        <w:t xml:space="preserve">обл. Новосибирская, г. Бердск, Некоммерческое общество садоводов </w:t>
      </w:r>
      <w:r w:rsidR="00AA1501">
        <w:rPr>
          <w:sz w:val="28"/>
          <w:szCs w:val="28"/>
        </w:rPr>
        <w:t>«</w:t>
      </w:r>
      <w:r w:rsidR="00AA1501" w:rsidRPr="00AA1501">
        <w:rPr>
          <w:sz w:val="28"/>
          <w:szCs w:val="28"/>
        </w:rPr>
        <w:t>Мичуринец</w:t>
      </w:r>
      <w:r w:rsidR="00AA1501">
        <w:rPr>
          <w:sz w:val="28"/>
          <w:szCs w:val="28"/>
        </w:rPr>
        <w:t>»</w:t>
      </w:r>
      <w:r w:rsidR="00AA1501" w:rsidRPr="00AA1501">
        <w:rPr>
          <w:sz w:val="28"/>
          <w:szCs w:val="28"/>
        </w:rPr>
        <w:t xml:space="preserve">, </w:t>
      </w:r>
      <w:proofErr w:type="spellStart"/>
      <w:r w:rsidR="00AA1501" w:rsidRPr="00AA1501">
        <w:rPr>
          <w:sz w:val="28"/>
          <w:szCs w:val="28"/>
        </w:rPr>
        <w:t>пер</w:t>
      </w:r>
      <w:proofErr w:type="gramStart"/>
      <w:r w:rsidR="00AA1501" w:rsidRPr="00AA1501">
        <w:rPr>
          <w:sz w:val="28"/>
          <w:szCs w:val="28"/>
        </w:rPr>
        <w:t>.Б</w:t>
      </w:r>
      <w:proofErr w:type="gramEnd"/>
      <w:r w:rsidR="00AA1501" w:rsidRPr="00AA1501">
        <w:rPr>
          <w:sz w:val="28"/>
          <w:szCs w:val="28"/>
        </w:rPr>
        <w:t>ольничный</w:t>
      </w:r>
      <w:proofErr w:type="spellEnd"/>
      <w:r w:rsidR="00AA1501" w:rsidRPr="00AA1501">
        <w:rPr>
          <w:sz w:val="28"/>
          <w:szCs w:val="28"/>
        </w:rPr>
        <w:t>, 48</w:t>
      </w:r>
      <w:r w:rsidR="00037573" w:rsidRPr="00605175">
        <w:rPr>
          <w:sz w:val="28"/>
          <w:szCs w:val="28"/>
        </w:rPr>
        <w:t xml:space="preserve"> - </w:t>
      </w:r>
      <w:r w:rsidRPr="00605175">
        <w:rPr>
          <w:sz w:val="28"/>
          <w:szCs w:val="28"/>
        </w:rPr>
        <w:t>«</w:t>
      </w:r>
      <w:r w:rsidR="00AA1501" w:rsidRPr="00AA1501">
        <w:rPr>
          <w:color w:val="000000"/>
          <w:sz w:val="28"/>
          <w:szCs w:val="28"/>
        </w:rPr>
        <w:t xml:space="preserve">Для </w:t>
      </w:r>
      <w:r w:rsidR="00AA1501" w:rsidRPr="00A57ABD">
        <w:rPr>
          <w:color w:val="000000"/>
          <w:sz w:val="28"/>
          <w:szCs w:val="28"/>
        </w:rPr>
        <w:lastRenderedPageBreak/>
        <w:t>ведения личного подсобного хозяйства (приусадебный земельный участок)</w:t>
      </w:r>
      <w:r w:rsidRPr="00A57ABD">
        <w:rPr>
          <w:sz w:val="28"/>
          <w:szCs w:val="28"/>
        </w:rPr>
        <w:t xml:space="preserve">» кодовое обозначение </w:t>
      </w:r>
      <w:r w:rsidR="00AA1501" w:rsidRPr="00A57ABD">
        <w:rPr>
          <w:sz w:val="28"/>
          <w:szCs w:val="28"/>
        </w:rPr>
        <w:t>2.2</w:t>
      </w:r>
      <w:r w:rsidRPr="00A57ABD">
        <w:rPr>
          <w:sz w:val="28"/>
          <w:szCs w:val="28"/>
        </w:rPr>
        <w:t xml:space="preserve"> (проект №</w:t>
      </w:r>
      <w:r w:rsidR="00174967" w:rsidRPr="00A57ABD">
        <w:rPr>
          <w:sz w:val="28"/>
          <w:szCs w:val="28"/>
        </w:rPr>
        <w:t>2</w:t>
      </w:r>
      <w:r w:rsidRPr="00A57ABD">
        <w:rPr>
          <w:sz w:val="28"/>
          <w:szCs w:val="28"/>
        </w:rPr>
        <w:t xml:space="preserve"> приложения);</w:t>
      </w:r>
    </w:p>
    <w:p w:rsidR="00FA24F2" w:rsidRPr="00A57ABD" w:rsidRDefault="00174967" w:rsidP="00A57ABD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57ABD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</w:t>
      </w:r>
      <w:r w:rsidR="00A57ABD" w:rsidRPr="00A57ABD">
        <w:rPr>
          <w:sz w:val="28"/>
          <w:szCs w:val="28"/>
        </w:rPr>
        <w:t>120:16</w:t>
      </w:r>
      <w:r w:rsidRPr="00A57ABD">
        <w:rPr>
          <w:sz w:val="28"/>
          <w:szCs w:val="28"/>
        </w:rPr>
        <w:t xml:space="preserve">, общей площадью </w:t>
      </w:r>
      <w:r w:rsidR="00A57ABD" w:rsidRPr="00A57ABD">
        <w:rPr>
          <w:sz w:val="28"/>
          <w:szCs w:val="28"/>
        </w:rPr>
        <w:t>600</w:t>
      </w:r>
      <w:r w:rsidRPr="00A57ABD">
        <w:rPr>
          <w:sz w:val="28"/>
          <w:szCs w:val="28"/>
        </w:rPr>
        <w:t> </w:t>
      </w:r>
      <w:proofErr w:type="spellStart"/>
      <w:r w:rsidRPr="00A57ABD">
        <w:rPr>
          <w:sz w:val="28"/>
          <w:szCs w:val="28"/>
        </w:rPr>
        <w:t>кв.м</w:t>
      </w:r>
      <w:proofErr w:type="spellEnd"/>
      <w:r w:rsidRPr="00A57ABD">
        <w:rPr>
          <w:sz w:val="28"/>
          <w:szCs w:val="28"/>
        </w:rPr>
        <w:t xml:space="preserve">., с местоположением:  </w:t>
      </w:r>
      <w:r w:rsidR="00A57ABD" w:rsidRPr="00A57ABD">
        <w:rPr>
          <w:sz w:val="28"/>
          <w:szCs w:val="28"/>
        </w:rPr>
        <w:t>обл. Новосибирская, г. Бердск, ул. Маяковского, дом 66</w:t>
      </w:r>
      <w:r w:rsidRPr="00A57ABD">
        <w:rPr>
          <w:sz w:val="28"/>
          <w:szCs w:val="28"/>
        </w:rPr>
        <w:t xml:space="preserve"> - «</w:t>
      </w:r>
      <w:r w:rsidR="00A57ABD" w:rsidRPr="00A57ABD">
        <w:rPr>
          <w:sz w:val="28"/>
          <w:szCs w:val="28"/>
        </w:rPr>
        <w:t>Блокированная жилая застройка</w:t>
      </w:r>
      <w:r w:rsidRPr="00A57ABD">
        <w:rPr>
          <w:sz w:val="28"/>
          <w:szCs w:val="28"/>
        </w:rPr>
        <w:t xml:space="preserve">» кодовое обозначение </w:t>
      </w:r>
      <w:r w:rsidR="00A57ABD" w:rsidRPr="00A57ABD">
        <w:rPr>
          <w:sz w:val="28"/>
          <w:szCs w:val="28"/>
        </w:rPr>
        <w:t>2.3</w:t>
      </w:r>
      <w:r w:rsidRPr="00A57ABD">
        <w:rPr>
          <w:sz w:val="28"/>
          <w:szCs w:val="28"/>
        </w:rPr>
        <w:t xml:space="preserve"> (проект №</w:t>
      </w:r>
      <w:r w:rsidR="00FD595C" w:rsidRPr="00A57ABD">
        <w:rPr>
          <w:sz w:val="28"/>
          <w:szCs w:val="28"/>
        </w:rPr>
        <w:t>3</w:t>
      </w:r>
      <w:r w:rsidR="00605175" w:rsidRPr="00A57ABD">
        <w:rPr>
          <w:sz w:val="28"/>
          <w:szCs w:val="28"/>
        </w:rPr>
        <w:t xml:space="preserve"> приложения)</w:t>
      </w:r>
      <w:r w:rsidR="00FA24F2" w:rsidRPr="00A57ABD">
        <w:rPr>
          <w:sz w:val="28"/>
          <w:szCs w:val="28"/>
        </w:rPr>
        <w:t xml:space="preserve">; </w:t>
      </w:r>
    </w:p>
    <w:p w:rsidR="006C58D3" w:rsidRDefault="006C58D3" w:rsidP="006C58D3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57ABD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</w:t>
      </w:r>
      <w:r>
        <w:rPr>
          <w:sz w:val="28"/>
          <w:szCs w:val="28"/>
        </w:rPr>
        <w:t>010447:882</w:t>
      </w:r>
      <w:r w:rsidRPr="00A57ABD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999</w:t>
      </w:r>
      <w:r w:rsidRPr="00A57ABD">
        <w:rPr>
          <w:sz w:val="28"/>
          <w:szCs w:val="28"/>
        </w:rPr>
        <w:t> </w:t>
      </w:r>
      <w:proofErr w:type="spellStart"/>
      <w:r w:rsidRPr="00A57ABD">
        <w:rPr>
          <w:sz w:val="28"/>
          <w:szCs w:val="28"/>
        </w:rPr>
        <w:t>кв.м</w:t>
      </w:r>
      <w:proofErr w:type="spellEnd"/>
      <w:r w:rsidRPr="00A57ABD">
        <w:rPr>
          <w:sz w:val="28"/>
          <w:szCs w:val="28"/>
        </w:rPr>
        <w:t xml:space="preserve">., с местоположением: </w:t>
      </w:r>
      <w:r w:rsidRPr="006C58D3">
        <w:rPr>
          <w:sz w:val="28"/>
          <w:szCs w:val="28"/>
        </w:rPr>
        <w:t xml:space="preserve">обл. </w:t>
      </w:r>
      <w:proofErr w:type="gramStart"/>
      <w:r w:rsidRPr="006C58D3">
        <w:rPr>
          <w:sz w:val="28"/>
          <w:szCs w:val="28"/>
        </w:rPr>
        <w:t>Новоси</w:t>
      </w:r>
      <w:r>
        <w:rPr>
          <w:sz w:val="28"/>
          <w:szCs w:val="28"/>
        </w:rPr>
        <w:t>бирская</w:t>
      </w:r>
      <w:proofErr w:type="gramEnd"/>
      <w:r>
        <w:rPr>
          <w:sz w:val="28"/>
          <w:szCs w:val="28"/>
        </w:rPr>
        <w:t>, г. Бердск, микрорайон «</w:t>
      </w:r>
      <w:r w:rsidRPr="006C58D3">
        <w:rPr>
          <w:sz w:val="28"/>
          <w:szCs w:val="28"/>
        </w:rPr>
        <w:t>Южный</w:t>
      </w:r>
      <w:r>
        <w:rPr>
          <w:sz w:val="28"/>
          <w:szCs w:val="28"/>
        </w:rPr>
        <w:t>»</w:t>
      </w:r>
      <w:r w:rsidRPr="006C58D3">
        <w:rPr>
          <w:sz w:val="28"/>
          <w:szCs w:val="28"/>
        </w:rPr>
        <w:t>, квартал 23, участок 3</w:t>
      </w:r>
      <w:r w:rsidRPr="00A57ABD">
        <w:rPr>
          <w:sz w:val="28"/>
          <w:szCs w:val="28"/>
        </w:rPr>
        <w:t xml:space="preserve"> - «</w:t>
      </w:r>
      <w:r>
        <w:rPr>
          <w:sz w:val="28"/>
          <w:szCs w:val="28"/>
        </w:rPr>
        <w:t>Общественное питание</w:t>
      </w:r>
      <w:r w:rsidRPr="00A57ABD">
        <w:rPr>
          <w:sz w:val="28"/>
          <w:szCs w:val="28"/>
        </w:rPr>
        <w:t>» кодовое обозначение 4.</w:t>
      </w:r>
      <w:r>
        <w:rPr>
          <w:sz w:val="28"/>
          <w:szCs w:val="28"/>
        </w:rPr>
        <w:t>6</w:t>
      </w:r>
      <w:r w:rsidRPr="00A57ABD">
        <w:rPr>
          <w:sz w:val="28"/>
          <w:szCs w:val="28"/>
        </w:rPr>
        <w:t xml:space="preserve"> (проект №4 приложения)</w:t>
      </w:r>
      <w:r>
        <w:rPr>
          <w:sz w:val="28"/>
          <w:szCs w:val="28"/>
        </w:rPr>
        <w:t>;</w:t>
      </w:r>
    </w:p>
    <w:p w:rsidR="00A57ABD" w:rsidRDefault="00FA24F2" w:rsidP="00A57ABD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57ABD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</w:t>
      </w:r>
      <w:r w:rsidR="00A57ABD" w:rsidRPr="00A57ABD">
        <w:rPr>
          <w:sz w:val="28"/>
          <w:szCs w:val="28"/>
        </w:rPr>
        <w:t>685:47</w:t>
      </w:r>
      <w:r w:rsidRPr="00A57ABD">
        <w:rPr>
          <w:sz w:val="28"/>
          <w:szCs w:val="28"/>
        </w:rPr>
        <w:t xml:space="preserve">, общей площадью </w:t>
      </w:r>
      <w:r w:rsidR="00A57ABD" w:rsidRPr="00A57ABD">
        <w:rPr>
          <w:sz w:val="28"/>
          <w:szCs w:val="28"/>
        </w:rPr>
        <w:t>823</w:t>
      </w:r>
      <w:r w:rsidRPr="00A57ABD">
        <w:rPr>
          <w:sz w:val="28"/>
          <w:szCs w:val="28"/>
        </w:rPr>
        <w:t> </w:t>
      </w:r>
      <w:proofErr w:type="spellStart"/>
      <w:r w:rsidRPr="00A57ABD">
        <w:rPr>
          <w:sz w:val="28"/>
          <w:szCs w:val="28"/>
        </w:rPr>
        <w:t>кв.м</w:t>
      </w:r>
      <w:proofErr w:type="spellEnd"/>
      <w:r w:rsidRPr="00A57ABD">
        <w:rPr>
          <w:sz w:val="28"/>
          <w:szCs w:val="28"/>
        </w:rPr>
        <w:t xml:space="preserve">., с местоположением: </w:t>
      </w:r>
      <w:r w:rsidR="00A57ABD" w:rsidRPr="00A57ABD">
        <w:rPr>
          <w:sz w:val="28"/>
          <w:szCs w:val="28"/>
        </w:rPr>
        <w:t>обл. </w:t>
      </w:r>
      <w:proofErr w:type="gramStart"/>
      <w:r w:rsidR="00A57ABD" w:rsidRPr="00A57ABD">
        <w:rPr>
          <w:sz w:val="28"/>
          <w:szCs w:val="28"/>
        </w:rPr>
        <w:t>Новосибирская</w:t>
      </w:r>
      <w:proofErr w:type="gramEnd"/>
      <w:r w:rsidR="00A57ABD" w:rsidRPr="00A57ABD">
        <w:rPr>
          <w:sz w:val="28"/>
          <w:szCs w:val="28"/>
        </w:rPr>
        <w:t xml:space="preserve">, г. Бердск, ул. </w:t>
      </w:r>
      <w:proofErr w:type="spellStart"/>
      <w:r w:rsidR="00A57ABD" w:rsidRPr="00A57ABD">
        <w:rPr>
          <w:sz w:val="28"/>
          <w:szCs w:val="28"/>
        </w:rPr>
        <w:t>Водобачная</w:t>
      </w:r>
      <w:proofErr w:type="spellEnd"/>
      <w:r w:rsidR="00A57ABD" w:rsidRPr="00A57ABD">
        <w:rPr>
          <w:sz w:val="28"/>
          <w:szCs w:val="28"/>
        </w:rPr>
        <w:t>, дом 11</w:t>
      </w:r>
      <w:r w:rsidRPr="00A57ABD">
        <w:rPr>
          <w:sz w:val="28"/>
          <w:szCs w:val="28"/>
        </w:rPr>
        <w:t xml:space="preserve"> - «</w:t>
      </w:r>
      <w:r w:rsidR="00A57ABD" w:rsidRPr="00A57ABD">
        <w:rPr>
          <w:sz w:val="28"/>
          <w:szCs w:val="28"/>
        </w:rPr>
        <w:t>Магазины</w:t>
      </w:r>
      <w:r w:rsidR="00017FD9" w:rsidRPr="00A57ABD">
        <w:rPr>
          <w:sz w:val="28"/>
          <w:szCs w:val="28"/>
        </w:rPr>
        <w:t>» кодовое обозначение </w:t>
      </w:r>
      <w:r w:rsidR="00A57ABD" w:rsidRPr="00A57ABD">
        <w:rPr>
          <w:sz w:val="28"/>
          <w:szCs w:val="28"/>
        </w:rPr>
        <w:t>4.4</w:t>
      </w:r>
      <w:r w:rsidRPr="00A57ABD">
        <w:rPr>
          <w:sz w:val="28"/>
          <w:szCs w:val="28"/>
        </w:rPr>
        <w:t xml:space="preserve"> (проект №</w:t>
      </w:r>
      <w:r w:rsidR="009A66CA">
        <w:rPr>
          <w:sz w:val="28"/>
          <w:szCs w:val="28"/>
        </w:rPr>
        <w:t>5</w:t>
      </w:r>
      <w:r w:rsidRPr="00A57ABD">
        <w:rPr>
          <w:sz w:val="28"/>
          <w:szCs w:val="28"/>
        </w:rPr>
        <w:t xml:space="preserve"> приложения)</w:t>
      </w:r>
      <w:r w:rsidR="00A57ABD">
        <w:rPr>
          <w:sz w:val="28"/>
          <w:szCs w:val="28"/>
        </w:rPr>
        <w:t>;</w:t>
      </w:r>
    </w:p>
    <w:p w:rsidR="00FA24F2" w:rsidRPr="00A57ABD" w:rsidRDefault="00A57ABD" w:rsidP="009A66CA">
      <w:pPr>
        <w:pStyle w:val="ae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gramStart"/>
      <w:r w:rsidRPr="00A57ABD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>
        <w:rPr>
          <w:sz w:val="28"/>
          <w:szCs w:val="28"/>
        </w:rPr>
        <w:t xml:space="preserve"> </w:t>
      </w:r>
      <w:r w:rsidRPr="005000A9">
        <w:rPr>
          <w:sz w:val="28"/>
          <w:szCs w:val="28"/>
        </w:rPr>
        <w:t>в отношении</w:t>
      </w:r>
      <w:r w:rsidRPr="00A57ABD">
        <w:rPr>
          <w:sz w:val="28"/>
          <w:szCs w:val="28"/>
        </w:rPr>
        <w:t xml:space="preserve"> земельного участка с кадастровым номером 54:32:010685:47, общей площадью 823 </w:t>
      </w:r>
      <w:proofErr w:type="spellStart"/>
      <w:r w:rsidRPr="00A57ABD">
        <w:rPr>
          <w:sz w:val="28"/>
          <w:szCs w:val="28"/>
        </w:rPr>
        <w:t>кв.м</w:t>
      </w:r>
      <w:proofErr w:type="spellEnd"/>
      <w:r w:rsidRPr="00A57ABD">
        <w:rPr>
          <w:sz w:val="28"/>
          <w:szCs w:val="28"/>
        </w:rPr>
        <w:t xml:space="preserve">., с местоположением: обл. Новосибирская, г. Бердск, ул. </w:t>
      </w:r>
      <w:proofErr w:type="spellStart"/>
      <w:r w:rsidRPr="00A57ABD">
        <w:rPr>
          <w:sz w:val="28"/>
          <w:szCs w:val="28"/>
        </w:rPr>
        <w:t>Водобачная</w:t>
      </w:r>
      <w:proofErr w:type="spellEnd"/>
      <w:r w:rsidRPr="00A57ABD">
        <w:rPr>
          <w:sz w:val="28"/>
          <w:szCs w:val="28"/>
        </w:rPr>
        <w:t xml:space="preserve">, дом 11 </w:t>
      </w:r>
      <w:r w:rsidR="00C22DFC">
        <w:rPr>
          <w:sz w:val="28"/>
          <w:szCs w:val="28"/>
        </w:rPr>
        <w:t xml:space="preserve">в части уменьшения отступа </w:t>
      </w:r>
      <w:r w:rsidR="009A66CA">
        <w:rPr>
          <w:sz w:val="28"/>
          <w:szCs w:val="28"/>
        </w:rPr>
        <w:t>с северной границы земельного участка до 1 метра, с западной границы земельного участка до 0 метров</w:t>
      </w:r>
      <w:proofErr w:type="gramEnd"/>
      <w:r w:rsidR="009A66CA">
        <w:rPr>
          <w:sz w:val="28"/>
          <w:szCs w:val="28"/>
        </w:rPr>
        <w:t>, с северно</w:t>
      </w:r>
      <w:r w:rsidR="00B62E02">
        <w:rPr>
          <w:sz w:val="28"/>
          <w:szCs w:val="28"/>
        </w:rPr>
        <w:t xml:space="preserve">го угла </w:t>
      </w:r>
      <w:r w:rsidR="009A66CA">
        <w:rPr>
          <w:sz w:val="28"/>
          <w:szCs w:val="28"/>
        </w:rPr>
        <w:t>восточной границы земельного участка до 1 метра, с южно</w:t>
      </w:r>
      <w:r w:rsidR="00B62E02">
        <w:rPr>
          <w:sz w:val="28"/>
          <w:szCs w:val="28"/>
        </w:rPr>
        <w:t xml:space="preserve">го угла </w:t>
      </w:r>
      <w:r w:rsidR="009A66CA">
        <w:rPr>
          <w:sz w:val="28"/>
          <w:szCs w:val="28"/>
        </w:rPr>
        <w:t>восточной границы земел</w:t>
      </w:r>
      <w:r w:rsidR="00B62E02">
        <w:rPr>
          <w:sz w:val="28"/>
          <w:szCs w:val="28"/>
        </w:rPr>
        <w:t>ьного участка до 2 </w:t>
      </w:r>
      <w:r w:rsidR="009A66CA">
        <w:rPr>
          <w:sz w:val="28"/>
          <w:szCs w:val="28"/>
        </w:rPr>
        <w:t>метров</w:t>
      </w:r>
      <w:r w:rsidRPr="00A57ABD">
        <w:rPr>
          <w:sz w:val="28"/>
          <w:szCs w:val="28"/>
        </w:rPr>
        <w:t xml:space="preserve"> (проект №</w:t>
      </w:r>
      <w:r w:rsidR="009A66CA">
        <w:rPr>
          <w:sz w:val="28"/>
          <w:szCs w:val="28"/>
        </w:rPr>
        <w:t>6</w:t>
      </w:r>
      <w:r w:rsidRPr="00A57ABD">
        <w:rPr>
          <w:sz w:val="28"/>
          <w:szCs w:val="28"/>
        </w:rPr>
        <w:t xml:space="preserve"> приложения)</w:t>
      </w:r>
      <w:r w:rsidR="00FA24F2" w:rsidRPr="00A57ABD">
        <w:rPr>
          <w:sz w:val="28"/>
          <w:szCs w:val="28"/>
        </w:rPr>
        <w:t>.</w:t>
      </w:r>
    </w:p>
    <w:p w:rsidR="000B21B9" w:rsidRPr="0078387D" w:rsidRDefault="00515E8B" w:rsidP="00605175">
      <w:pPr>
        <w:ind w:firstLine="709"/>
        <w:jc w:val="both"/>
        <w:rPr>
          <w:sz w:val="28"/>
          <w:szCs w:val="28"/>
        </w:rPr>
      </w:pPr>
      <w:r w:rsidRPr="00446CFC">
        <w:rPr>
          <w:sz w:val="28"/>
          <w:szCs w:val="28"/>
        </w:rPr>
        <w:t>2. </w:t>
      </w:r>
      <w:proofErr w:type="gramStart"/>
      <w:r w:rsidR="000B21B9" w:rsidRPr="00446CFC">
        <w:rPr>
          <w:sz w:val="28"/>
          <w:szCs w:val="28"/>
        </w:rPr>
        <w:t xml:space="preserve">Провести </w:t>
      </w:r>
      <w:r w:rsidR="00F96E55" w:rsidRPr="00446CFC">
        <w:rPr>
          <w:sz w:val="28"/>
          <w:szCs w:val="28"/>
        </w:rPr>
        <w:t>собрание участников публичных слушаний</w:t>
      </w:r>
      <w:r w:rsidR="0042716A" w:rsidRPr="00446CFC">
        <w:rPr>
          <w:sz w:val="28"/>
          <w:szCs w:val="28"/>
        </w:rPr>
        <w:t xml:space="preserve"> </w:t>
      </w:r>
      <w:r w:rsidR="00605175">
        <w:rPr>
          <w:sz w:val="28"/>
          <w:szCs w:val="28"/>
        </w:rPr>
        <w:t>0</w:t>
      </w:r>
      <w:r w:rsidR="0011196F">
        <w:rPr>
          <w:sz w:val="28"/>
          <w:szCs w:val="28"/>
        </w:rPr>
        <w:t>8</w:t>
      </w:r>
      <w:r w:rsidR="00605175">
        <w:rPr>
          <w:sz w:val="28"/>
          <w:szCs w:val="28"/>
        </w:rPr>
        <w:t>.11</w:t>
      </w:r>
      <w:r w:rsidR="00044799" w:rsidRPr="00446CFC">
        <w:rPr>
          <w:sz w:val="28"/>
          <w:szCs w:val="28"/>
        </w:rPr>
        <w:t>.202</w:t>
      </w:r>
      <w:r w:rsidR="00B22402" w:rsidRPr="00446CFC">
        <w:rPr>
          <w:sz w:val="28"/>
          <w:szCs w:val="28"/>
        </w:rPr>
        <w:t>1</w:t>
      </w:r>
      <w:r w:rsidR="00207C57" w:rsidRPr="00446CFC">
        <w:rPr>
          <w:sz w:val="28"/>
          <w:szCs w:val="28"/>
        </w:rPr>
        <w:t xml:space="preserve"> </w:t>
      </w:r>
      <w:r w:rsidR="000B21B9" w:rsidRPr="00446CFC">
        <w:rPr>
          <w:sz w:val="28"/>
          <w:szCs w:val="28"/>
        </w:rPr>
        <w:t xml:space="preserve">в </w:t>
      </w:r>
      <w:r w:rsidR="00607714" w:rsidRPr="00446CFC">
        <w:rPr>
          <w:sz w:val="28"/>
          <w:szCs w:val="28"/>
        </w:rPr>
        <w:t>1</w:t>
      </w:r>
      <w:r w:rsidR="00AE1518" w:rsidRPr="00446CFC">
        <w:rPr>
          <w:sz w:val="28"/>
          <w:szCs w:val="28"/>
        </w:rPr>
        <w:t>6-0</w:t>
      </w:r>
      <w:r w:rsidR="0002121D" w:rsidRPr="00446CFC">
        <w:rPr>
          <w:sz w:val="28"/>
          <w:szCs w:val="28"/>
        </w:rPr>
        <w:t>0</w:t>
      </w:r>
      <w:r w:rsidR="000B21B9" w:rsidRPr="00446CFC">
        <w:rPr>
          <w:sz w:val="28"/>
          <w:szCs w:val="28"/>
        </w:rPr>
        <w:t xml:space="preserve"> часов </w:t>
      </w:r>
      <w:r w:rsidR="00D60305" w:rsidRPr="00446CFC">
        <w:rPr>
          <w:sz w:val="28"/>
          <w:szCs w:val="28"/>
        </w:rPr>
        <w:t>в конференц-зале администрации г</w:t>
      </w:r>
      <w:r w:rsidR="00DF2FAB" w:rsidRPr="00446CFC">
        <w:rPr>
          <w:sz w:val="28"/>
          <w:szCs w:val="28"/>
        </w:rPr>
        <w:t>орода Бердска по адресу: ул. </w:t>
      </w:r>
      <w:r w:rsidR="00DF6B66" w:rsidRPr="00446CFC">
        <w:rPr>
          <w:sz w:val="28"/>
          <w:szCs w:val="28"/>
        </w:rPr>
        <w:t>М. </w:t>
      </w:r>
      <w:r w:rsidR="00D60305" w:rsidRPr="00446CFC">
        <w:rPr>
          <w:sz w:val="28"/>
          <w:szCs w:val="28"/>
        </w:rPr>
        <w:t>Горького, 9</w:t>
      </w:r>
      <w:r w:rsidR="006B15E6" w:rsidRPr="00446CFC">
        <w:rPr>
          <w:sz w:val="28"/>
          <w:szCs w:val="28"/>
        </w:rPr>
        <w:t xml:space="preserve"> с обязательным соблюдением санитарно</w:t>
      </w:r>
      <w:r w:rsidR="006B15E6" w:rsidRPr="00DF6B66">
        <w:rPr>
          <w:sz w:val="28"/>
          <w:szCs w:val="28"/>
        </w:rPr>
        <w:t>-эпидемиологических</w:t>
      </w:r>
      <w:r w:rsidR="006B15E6"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</w:t>
      </w:r>
      <w:r w:rsidR="0078387D" w:rsidRPr="0078387D">
        <w:rPr>
          <w:sz w:val="28"/>
          <w:szCs w:val="28"/>
        </w:rPr>
        <w:t xml:space="preserve"> (обеспечение безопасного расстояния в 1,5 м друг от друга, соблюдение масочного режима и обработки места проведения</w:t>
      </w:r>
      <w:r w:rsidR="00F96E55">
        <w:rPr>
          <w:sz w:val="28"/>
          <w:szCs w:val="28"/>
        </w:rPr>
        <w:t xml:space="preserve"> собрания участников</w:t>
      </w:r>
      <w:r w:rsidR="0078387D" w:rsidRPr="0078387D">
        <w:rPr>
          <w:sz w:val="28"/>
          <w:szCs w:val="28"/>
        </w:rPr>
        <w:t xml:space="preserve"> публичных</w:t>
      </w:r>
      <w:proofErr w:type="gramEnd"/>
      <w:r w:rsidR="0078387D" w:rsidRPr="0078387D">
        <w:rPr>
          <w:sz w:val="28"/>
          <w:szCs w:val="28"/>
        </w:rPr>
        <w:t xml:space="preserve"> слушаний дезинфицирующими средствами)</w:t>
      </w:r>
      <w:r w:rsidR="000B21B9" w:rsidRPr="0078387D">
        <w:rPr>
          <w:sz w:val="28"/>
          <w:szCs w:val="28"/>
        </w:rPr>
        <w:t>.</w:t>
      </w:r>
    </w:p>
    <w:p w:rsidR="000B21B9" w:rsidRPr="00FC63FB" w:rsidRDefault="002C340D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</w:t>
      </w:r>
      <w:r w:rsidR="00AC60BD" w:rsidRPr="0078387D">
        <w:rPr>
          <w:rFonts w:ascii="Times New Roman" w:hAnsi="Times New Roman" w:cs="Times New Roman"/>
          <w:sz w:val="28"/>
          <w:szCs w:val="28"/>
        </w:rPr>
        <w:t> </w:t>
      </w:r>
      <w:r w:rsidR="000B21B9" w:rsidRPr="0078387D">
        <w:rPr>
          <w:rFonts w:ascii="Times New Roman" w:hAnsi="Times New Roman" w:cs="Times New Roman"/>
          <w:sz w:val="28"/>
          <w:szCs w:val="28"/>
        </w:rPr>
        <w:t>Ответственным за проведение</w:t>
      </w:r>
      <w:r w:rsidR="000B21B9"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</w:t>
      </w:r>
      <w:r w:rsidR="00A44359" w:rsidRPr="00FC63FB">
        <w:rPr>
          <w:rFonts w:ascii="Times New Roman" w:hAnsi="Times New Roman" w:cs="Times New Roman"/>
          <w:sz w:val="28"/>
          <w:szCs w:val="28"/>
        </w:rPr>
        <w:t xml:space="preserve">начальника </w:t>
      </w:r>
      <w:proofErr w:type="gramStart"/>
      <w:r w:rsidR="00A44359" w:rsidRPr="00FC63FB">
        <w:rPr>
          <w:rFonts w:ascii="Times New Roman" w:hAnsi="Times New Roman" w:cs="Times New Roman"/>
          <w:sz w:val="28"/>
          <w:szCs w:val="28"/>
        </w:rPr>
        <w:t>управления градостроительства</w:t>
      </w:r>
      <w:r w:rsidR="00F02A79" w:rsidRPr="00FC63FB">
        <w:rPr>
          <w:rFonts w:ascii="Times New Roman" w:hAnsi="Times New Roman" w:cs="Times New Roman"/>
          <w:sz w:val="28"/>
          <w:szCs w:val="28"/>
        </w:rPr>
        <w:t xml:space="preserve"> администрации города Бердска</w:t>
      </w:r>
      <w:proofErr w:type="gramEnd"/>
      <w:r w:rsidR="00A44359" w:rsidRPr="00FC63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359" w:rsidRPr="00FC63FB">
        <w:rPr>
          <w:rFonts w:ascii="Times New Roman" w:hAnsi="Times New Roman" w:cs="Times New Roman"/>
          <w:sz w:val="28"/>
          <w:szCs w:val="28"/>
        </w:rPr>
        <w:t>Есикова</w:t>
      </w:r>
      <w:proofErr w:type="spellEnd"/>
      <w:r w:rsidR="00A44359" w:rsidRPr="00FC63FB">
        <w:rPr>
          <w:rFonts w:ascii="Times New Roman" w:hAnsi="Times New Roman" w:cs="Times New Roman"/>
          <w:sz w:val="28"/>
          <w:szCs w:val="28"/>
        </w:rPr>
        <w:t xml:space="preserve"> Д.С.</w:t>
      </w:r>
    </w:p>
    <w:p w:rsidR="000B21B9" w:rsidRPr="00FC63FB" w:rsidRDefault="00515E8B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</w:t>
      </w:r>
      <w:proofErr w:type="gramStart"/>
      <w:r w:rsidR="007F3D27" w:rsidRPr="00FC63FB">
        <w:rPr>
          <w:rFonts w:ascii="Times New Roman" w:hAnsi="Times New Roman" w:cs="Times New Roman"/>
          <w:sz w:val="28"/>
          <w:szCs w:val="28"/>
        </w:rPr>
        <w:t>В целях доведения до населения информации по проектам решений о предоставлении разрешения на отклонение</w:t>
      </w:r>
      <w:proofErr w:type="gramEnd"/>
      <w:r w:rsidR="007F3D27" w:rsidRPr="00FC63FB">
        <w:rPr>
          <w:rFonts w:ascii="Times New Roman" w:hAnsi="Times New Roman" w:cs="Times New Roman"/>
          <w:sz w:val="28"/>
          <w:szCs w:val="28"/>
        </w:rPr>
        <w:t xml:space="preserve"> от предельных параметров разрешенного строительства, реконструкции объектов капитального строительства</w:t>
      </w:r>
      <w:r w:rsidR="007F3D27" w:rsidRPr="00FC63FB">
        <w:t xml:space="preserve"> </w:t>
      </w:r>
      <w:r w:rsidR="007F3D27" w:rsidRPr="00FC63FB">
        <w:rPr>
          <w:rFonts w:ascii="Times New Roman" w:hAnsi="Times New Roman" w:cs="Times New Roman"/>
          <w:sz w:val="28"/>
          <w:szCs w:val="28"/>
        </w:rPr>
        <w:t>и предоставления разрешения на условно разрешенный вид использования земельных участков управлению градостроительства администрации города Бердска организовать мероприятия, регламентированные статьями 39, 40 Градостроительного кодекса Российской Федерации</w:t>
      </w:r>
      <w:r w:rsidR="000B21B9" w:rsidRPr="00FC63FB">
        <w:rPr>
          <w:rFonts w:ascii="Times New Roman" w:hAnsi="Times New Roman" w:cs="Times New Roman"/>
          <w:sz w:val="28"/>
          <w:szCs w:val="28"/>
        </w:rPr>
        <w:t>.</w:t>
      </w:r>
    </w:p>
    <w:p w:rsidR="000B21B9" w:rsidRPr="00FC63FB" w:rsidRDefault="002C340D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5.</w:t>
      </w:r>
      <w:r w:rsidR="00515E8B" w:rsidRPr="00FC63F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7F3D27" w:rsidRPr="00FC63FB">
        <w:rPr>
          <w:rFonts w:ascii="Times New Roman" w:hAnsi="Times New Roman" w:cs="Times New Roman"/>
          <w:sz w:val="28"/>
          <w:szCs w:val="28"/>
        </w:rPr>
        <w:t>Предложить жителям города Бердска направить в комиссию по подготовке проекта правил землепользования и застройки муниципального образования города Бердска свои предложения и замечания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и предоставления разрешения на условно разрешенный вид использования земельных участков по адресу: администрация города Бердска, ул. М. Горького, 9, кабинет 36</w:t>
      </w:r>
      <w:proofErr w:type="gramEnd"/>
      <w:r w:rsidR="007F3D27" w:rsidRPr="00FC63FB">
        <w:rPr>
          <w:rFonts w:ascii="Times New Roman" w:hAnsi="Times New Roman" w:cs="Times New Roman"/>
          <w:sz w:val="28"/>
          <w:szCs w:val="28"/>
        </w:rPr>
        <w:t xml:space="preserve">, контактный телефон: 2-00-79, адрес электронной почты: </w:t>
      </w:r>
      <w:proofErr w:type="spellStart"/>
      <w:r w:rsidR="007F3D27">
        <w:rPr>
          <w:rFonts w:ascii="Times New Roman" w:hAnsi="Times New Roman" w:cs="Times New Roman"/>
          <w:sz w:val="28"/>
          <w:szCs w:val="28"/>
          <w:u w:val="single"/>
          <w:lang w:val="en-US"/>
        </w:rPr>
        <w:t>gaa</w:t>
      </w:r>
      <w:proofErr w:type="spellEnd"/>
      <w:r w:rsidR="007F3D27" w:rsidRPr="0040299C">
        <w:rPr>
          <w:rFonts w:ascii="Times New Roman" w:hAnsi="Times New Roman" w:cs="Times New Roman"/>
          <w:sz w:val="28"/>
          <w:szCs w:val="28"/>
          <w:u w:val="single"/>
        </w:rPr>
        <w:t>0504@</w:t>
      </w:r>
      <w:proofErr w:type="spellStart"/>
      <w:r w:rsidR="007F3D27"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proofErr w:type="spellEnd"/>
      <w:r w:rsidR="007F3D27" w:rsidRPr="0040299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="007F3D27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0B21B9" w:rsidRPr="00FC63FB">
        <w:rPr>
          <w:rFonts w:ascii="Times New Roman" w:hAnsi="Times New Roman" w:cs="Times New Roman"/>
          <w:sz w:val="28"/>
          <w:szCs w:val="28"/>
        </w:rPr>
        <w:t>.</w:t>
      </w:r>
    </w:p>
    <w:p w:rsidR="00D60305" w:rsidRDefault="000B4543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</w:t>
      </w:r>
      <w:r w:rsidR="00515E8B" w:rsidRPr="00FC63FB">
        <w:rPr>
          <w:rFonts w:ascii="Times New Roman" w:hAnsi="Times New Roman" w:cs="Times New Roman"/>
          <w:sz w:val="28"/>
          <w:szCs w:val="28"/>
        </w:rPr>
        <w:t> </w:t>
      </w:r>
      <w:r w:rsidR="00D60305" w:rsidRPr="00FC63FB">
        <w:rPr>
          <w:rFonts w:ascii="Times New Roman" w:hAnsi="Times New Roman" w:cs="Times New Roman"/>
          <w:sz w:val="28"/>
          <w:szCs w:val="28"/>
        </w:rPr>
        <w:t>Экспозиция проектов будет проходить в здании администрации города Бердска по адресу</w:t>
      </w:r>
      <w:r w:rsidR="00D60305" w:rsidRPr="007C4A8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D60305" w:rsidRPr="00FE09D3">
        <w:rPr>
          <w:rFonts w:ascii="Times New Roman" w:hAnsi="Times New Roman" w:cs="Times New Roman"/>
          <w:sz w:val="28"/>
          <w:szCs w:val="28"/>
        </w:rPr>
        <w:t>Новосибирская</w:t>
      </w:r>
      <w:proofErr w:type="gramEnd"/>
      <w:r w:rsidR="00D60305" w:rsidRPr="00FE09D3">
        <w:rPr>
          <w:rFonts w:ascii="Times New Roman" w:hAnsi="Times New Roman" w:cs="Times New Roman"/>
          <w:sz w:val="28"/>
          <w:szCs w:val="28"/>
        </w:rPr>
        <w:t xml:space="preserve"> обл., город Бердск, ул. М. Горького, 9, кабинет 36, контактный телефон: 2-00-79, </w:t>
      </w:r>
      <w:r w:rsidR="00D60305"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 w:rsidR="00816585">
        <w:rPr>
          <w:rFonts w:ascii="Times New Roman" w:hAnsi="Times New Roman" w:cs="Times New Roman"/>
          <w:sz w:val="28"/>
          <w:szCs w:val="28"/>
        </w:rPr>
        <w:t>ов</w:t>
      </w:r>
      <w:r w:rsidR="00D60305"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D60305" w:rsidRPr="00FD3F4C" w:rsidRDefault="00D60305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proofErr w:type="gramStart"/>
      <w:r w:rsidR="00874151"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 w:rsidR="00F96E55"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 w:rsidR="00874151"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 w:rsidR="00874151">
        <w:rPr>
          <w:rFonts w:ascii="Times New Roman" w:hAnsi="Times New Roman" w:cs="Times New Roman"/>
          <w:sz w:val="28"/>
          <w:szCs w:val="28"/>
        </w:rPr>
        <w:t>к</w:t>
      </w:r>
      <w:r w:rsidR="00874151"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="00874151" w:rsidRPr="00DF6B66">
        <w:rPr>
          <w:rFonts w:ascii="Times New Roman" w:hAnsi="Times New Roman" w:cs="Times New Roman"/>
          <w:sz w:val="28"/>
          <w:szCs w:val="28"/>
        </w:rPr>
        <w:t>проекта Правил землепользования и застройк</w:t>
      </w:r>
      <w:r w:rsidR="00F96E55" w:rsidRPr="00DF6B66">
        <w:rPr>
          <w:rFonts w:ascii="Times New Roman" w:hAnsi="Times New Roman" w:cs="Times New Roman"/>
          <w:sz w:val="28"/>
          <w:szCs w:val="28"/>
        </w:rPr>
        <w:t>и муниципального образования г. </w:t>
      </w:r>
      <w:r w:rsidR="00874151" w:rsidRPr="00DF6B66">
        <w:rPr>
          <w:rFonts w:ascii="Times New Roman" w:hAnsi="Times New Roman" w:cs="Times New Roman"/>
          <w:sz w:val="28"/>
          <w:szCs w:val="28"/>
        </w:rPr>
        <w:t xml:space="preserve">Бердска с </w:t>
      </w:r>
      <w:r w:rsidR="00AA1501">
        <w:rPr>
          <w:rFonts w:ascii="Times New Roman" w:hAnsi="Times New Roman" w:cs="Times New Roman"/>
          <w:sz w:val="28"/>
          <w:szCs w:val="28"/>
        </w:rPr>
        <w:t>27</w:t>
      </w:r>
      <w:r w:rsidR="003D7F7B">
        <w:rPr>
          <w:rFonts w:ascii="Times New Roman" w:hAnsi="Times New Roman" w:cs="Times New Roman"/>
          <w:sz w:val="28"/>
          <w:szCs w:val="28"/>
        </w:rPr>
        <w:t>.10</w:t>
      </w:r>
      <w:r w:rsidR="0078387D" w:rsidRPr="00DF6B66">
        <w:rPr>
          <w:rFonts w:ascii="Times New Roman" w:hAnsi="Times New Roman" w:cs="Times New Roman"/>
          <w:sz w:val="28"/>
          <w:szCs w:val="28"/>
        </w:rPr>
        <w:t>.202</w:t>
      </w:r>
      <w:r w:rsidR="0040299C" w:rsidRPr="0040299C">
        <w:rPr>
          <w:rFonts w:ascii="Times New Roman" w:hAnsi="Times New Roman" w:cs="Times New Roman"/>
          <w:sz w:val="28"/>
          <w:szCs w:val="28"/>
        </w:rPr>
        <w:t>1</w:t>
      </w:r>
      <w:r w:rsidR="0078387D"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 w:rsidR="00AA1501">
        <w:rPr>
          <w:rFonts w:ascii="Times New Roman" w:hAnsi="Times New Roman" w:cs="Times New Roman"/>
          <w:sz w:val="28"/>
          <w:szCs w:val="28"/>
        </w:rPr>
        <w:t>08.11</w:t>
      </w:r>
      <w:r w:rsidR="003145F9">
        <w:rPr>
          <w:rFonts w:ascii="Times New Roman" w:hAnsi="Times New Roman" w:cs="Times New Roman"/>
          <w:sz w:val="28"/>
          <w:szCs w:val="28"/>
        </w:rPr>
        <w:t>.</w:t>
      </w:r>
      <w:r w:rsidR="0040299C">
        <w:rPr>
          <w:rFonts w:ascii="Times New Roman" w:hAnsi="Times New Roman" w:cs="Times New Roman"/>
          <w:sz w:val="28"/>
          <w:szCs w:val="28"/>
        </w:rPr>
        <w:t>202</w:t>
      </w:r>
      <w:r w:rsidR="0040299C" w:rsidRPr="0040299C">
        <w:rPr>
          <w:rFonts w:ascii="Times New Roman" w:hAnsi="Times New Roman" w:cs="Times New Roman"/>
          <w:sz w:val="28"/>
          <w:szCs w:val="28"/>
        </w:rPr>
        <w:t>1</w:t>
      </w:r>
      <w:r w:rsidR="00874151"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="00874151"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="00874151"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 w:rsidR="005F60FD">
        <w:rPr>
          <w:rFonts w:ascii="Times New Roman" w:hAnsi="Times New Roman" w:cs="Times New Roman"/>
          <w:sz w:val="28"/>
          <w:szCs w:val="28"/>
        </w:rPr>
        <w:t>,</w:t>
      </w:r>
      <w:r w:rsidR="00874151"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  <w:proofErr w:type="gramEnd"/>
    </w:p>
    <w:p w:rsidR="008F68EE" w:rsidRPr="00BD4B29" w:rsidRDefault="00CB23DE" w:rsidP="008F68EE">
      <w:pPr>
        <w:pStyle w:val="ae"/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="00515E8B" w:rsidRPr="00FD3F4C">
        <w:rPr>
          <w:sz w:val="28"/>
          <w:szCs w:val="28"/>
        </w:rPr>
        <w:t>. </w:t>
      </w:r>
      <w:r w:rsidR="008F68EE" w:rsidRPr="00BD4B29">
        <w:rPr>
          <w:sz w:val="28"/>
          <w:szCs w:val="28"/>
        </w:rPr>
        <w:t>Опубликовать настоящее постановлен</w:t>
      </w:r>
      <w:r w:rsidR="008F68EE">
        <w:rPr>
          <w:sz w:val="28"/>
          <w:szCs w:val="28"/>
        </w:rPr>
        <w:t>ие в газете «</w:t>
      </w:r>
      <w:proofErr w:type="spellStart"/>
      <w:r w:rsidR="008F68EE">
        <w:rPr>
          <w:sz w:val="28"/>
          <w:szCs w:val="28"/>
        </w:rPr>
        <w:t>Бердские</w:t>
      </w:r>
      <w:proofErr w:type="spellEnd"/>
      <w:r w:rsidR="008F68EE">
        <w:rPr>
          <w:sz w:val="28"/>
          <w:szCs w:val="28"/>
        </w:rPr>
        <w:t xml:space="preserve"> новости», сетевом издании «</w:t>
      </w:r>
      <w:r w:rsidR="008F68EE">
        <w:rPr>
          <w:sz w:val="28"/>
          <w:szCs w:val="28"/>
          <w:lang w:val="en-US"/>
        </w:rPr>
        <w:t>VN</w:t>
      </w:r>
      <w:r w:rsidR="008F68EE" w:rsidRPr="009D3062">
        <w:rPr>
          <w:sz w:val="28"/>
          <w:szCs w:val="28"/>
        </w:rPr>
        <w:t>.</w:t>
      </w:r>
      <w:proofErr w:type="spellStart"/>
      <w:r w:rsidR="008F68EE">
        <w:rPr>
          <w:sz w:val="28"/>
          <w:szCs w:val="28"/>
          <w:lang w:val="en-US"/>
        </w:rPr>
        <w:t>ru</w:t>
      </w:r>
      <w:proofErr w:type="spellEnd"/>
      <w:proofErr w:type="gramStart"/>
      <w:r w:rsidR="008F68EE" w:rsidRPr="009D3062">
        <w:rPr>
          <w:sz w:val="28"/>
          <w:szCs w:val="28"/>
        </w:rPr>
        <w:t xml:space="preserve"> </w:t>
      </w:r>
      <w:r w:rsidR="008F68EE">
        <w:rPr>
          <w:sz w:val="28"/>
          <w:szCs w:val="28"/>
        </w:rPr>
        <w:t>В</w:t>
      </w:r>
      <w:proofErr w:type="gramEnd"/>
      <w:r w:rsidR="008F68EE">
        <w:rPr>
          <w:sz w:val="28"/>
          <w:szCs w:val="28"/>
        </w:rPr>
        <w:t>се новости Новосибирской области» и</w:t>
      </w:r>
      <w:r w:rsidR="008F68EE" w:rsidRPr="00BD4B29">
        <w:rPr>
          <w:sz w:val="28"/>
          <w:szCs w:val="28"/>
        </w:rPr>
        <w:t xml:space="preserve"> разместить на официальном сайте администрации города Бердска.</w:t>
      </w:r>
    </w:p>
    <w:p w:rsidR="00B762B1" w:rsidRDefault="00CB23DE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15E8B" w:rsidRPr="00FD3F4C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0B21B9" w:rsidRPr="00FD3F4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B21B9" w:rsidRPr="00FD3F4C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 w:rsidR="00676DB5" w:rsidRPr="00FD3F4C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0B21B9" w:rsidRPr="00FD3F4C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3D3B42" w:rsidRPr="00FD3F4C">
        <w:rPr>
          <w:rFonts w:ascii="Times New Roman" w:hAnsi="Times New Roman" w:cs="Times New Roman"/>
          <w:sz w:val="28"/>
          <w:szCs w:val="28"/>
        </w:rPr>
        <w:t xml:space="preserve">возложить на заместителя главы администрации </w:t>
      </w:r>
      <w:r w:rsidR="00811B05" w:rsidRPr="00FD3F4C">
        <w:rPr>
          <w:rFonts w:ascii="Times New Roman" w:hAnsi="Times New Roman" w:cs="Times New Roman"/>
          <w:sz w:val="28"/>
          <w:szCs w:val="28"/>
        </w:rPr>
        <w:t>(по</w:t>
      </w:r>
      <w:r w:rsidR="00207C57" w:rsidRPr="00FD3F4C">
        <w:rPr>
          <w:rFonts w:ascii="Times New Roman" w:hAnsi="Times New Roman" w:cs="Times New Roman"/>
          <w:sz w:val="28"/>
          <w:szCs w:val="28"/>
        </w:rPr>
        <w:t xml:space="preserve"> строительству и городскому хозяйству</w:t>
      </w:r>
      <w:r w:rsidR="00811B05" w:rsidRPr="00FD3F4C">
        <w:rPr>
          <w:rFonts w:ascii="Times New Roman" w:hAnsi="Times New Roman" w:cs="Times New Roman"/>
          <w:sz w:val="28"/>
          <w:szCs w:val="28"/>
        </w:rPr>
        <w:t xml:space="preserve">) </w:t>
      </w:r>
      <w:r w:rsidR="00B762B1" w:rsidRPr="00FD3F4C">
        <w:rPr>
          <w:rFonts w:ascii="Times New Roman" w:hAnsi="Times New Roman" w:cs="Times New Roman"/>
          <w:sz w:val="28"/>
          <w:szCs w:val="28"/>
        </w:rPr>
        <w:t>Захарова В.Н</w:t>
      </w:r>
      <w:r w:rsidR="00B2119A" w:rsidRPr="00FD3F4C">
        <w:rPr>
          <w:rFonts w:ascii="Times New Roman" w:hAnsi="Times New Roman" w:cs="Times New Roman"/>
          <w:sz w:val="28"/>
          <w:szCs w:val="28"/>
        </w:rPr>
        <w:t>.</w:t>
      </w:r>
    </w:p>
    <w:p w:rsidR="00B762B1" w:rsidRDefault="00B762B1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799" w:rsidRPr="003D3B42" w:rsidRDefault="00044799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B66" w:rsidRDefault="003D7F7B" w:rsidP="00DF6B66">
      <w:pPr>
        <w:rPr>
          <w:sz w:val="16"/>
          <w:szCs w:val="16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</w:t>
      </w:r>
      <w:r w:rsidR="00D545BB">
        <w:rPr>
          <w:sz w:val="28"/>
          <w:szCs w:val="28"/>
        </w:rPr>
        <w:t>Г</w:t>
      </w:r>
      <w:proofErr w:type="gramEnd"/>
      <w:r w:rsidR="00D545B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proofErr w:type="spellEnd"/>
      <w:r w:rsidR="00D545BB">
        <w:rPr>
          <w:sz w:val="28"/>
          <w:szCs w:val="28"/>
        </w:rPr>
        <w:t xml:space="preserve"> города Бердска </w:t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 w:rsidR="00D545BB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В.Н.Захаров</w:t>
      </w:r>
      <w:proofErr w:type="spellEnd"/>
    </w:p>
    <w:p w:rsidR="007F3D27" w:rsidRDefault="007F3D27" w:rsidP="00B2119A"/>
    <w:p w:rsidR="007F3D27" w:rsidRDefault="007F3D27" w:rsidP="00B2119A"/>
    <w:p w:rsidR="007F3D27" w:rsidRDefault="007F3D27" w:rsidP="00B2119A"/>
    <w:p w:rsidR="007F3D27" w:rsidRDefault="007F3D27" w:rsidP="00B2119A"/>
    <w:p w:rsidR="007F3D27" w:rsidRDefault="007F3D27" w:rsidP="00B2119A"/>
    <w:p w:rsidR="007F3D27" w:rsidRDefault="007F3D27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B62E02" w:rsidRDefault="00B62E02" w:rsidP="00B2119A"/>
    <w:p w:rsidR="007F3D27" w:rsidRDefault="007F3D27" w:rsidP="00B2119A"/>
    <w:p w:rsidR="007F3D27" w:rsidRDefault="007F3D27" w:rsidP="00B2119A"/>
    <w:p w:rsidR="007F3D27" w:rsidRDefault="007F3D27" w:rsidP="00B2119A"/>
    <w:p w:rsidR="007F3D27" w:rsidRDefault="007F3D27" w:rsidP="00B2119A"/>
    <w:p w:rsidR="003D7F7B" w:rsidRDefault="007F3D27" w:rsidP="00B2119A">
      <w:proofErr w:type="spellStart"/>
      <w:r>
        <w:t>Д.С.Есиков</w:t>
      </w:r>
      <w:proofErr w:type="spellEnd"/>
    </w:p>
    <w:p w:rsidR="003D7F7B" w:rsidRDefault="003D7F7B" w:rsidP="00B2119A">
      <w:proofErr w:type="spellStart"/>
      <w:r>
        <w:t>А.А.Горбачева</w:t>
      </w:r>
      <w:proofErr w:type="spellEnd"/>
    </w:p>
    <w:p w:rsidR="00B2119A" w:rsidRDefault="003D7F7B" w:rsidP="00B2119A">
      <w:r>
        <w:t>20079</w:t>
      </w:r>
      <w:r w:rsidR="00B2119A">
        <w:br w:type="page"/>
      </w:r>
    </w:p>
    <w:p w:rsidR="004F5A50" w:rsidRPr="00FE09D3" w:rsidRDefault="004F5A50" w:rsidP="004F5A50">
      <w:pPr>
        <w:ind w:left="6480"/>
        <w:contextualSpacing/>
        <w:rPr>
          <w:sz w:val="28"/>
          <w:szCs w:val="28"/>
        </w:rPr>
      </w:pPr>
      <w:r w:rsidRPr="00FE09D3">
        <w:rPr>
          <w:sz w:val="28"/>
          <w:szCs w:val="28"/>
        </w:rPr>
        <w:t>ПРИЛОЖЕНИЕ</w:t>
      </w:r>
    </w:p>
    <w:p w:rsidR="004F5A50" w:rsidRPr="00FE09D3" w:rsidRDefault="004F5A50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4F5A50" w:rsidRPr="00FE09D3" w:rsidRDefault="004F5A50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4F5A50" w:rsidRPr="00FE09D3" w:rsidRDefault="00F03D48" w:rsidP="004F5A5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F5A50" w:rsidRPr="00FE09D3">
        <w:rPr>
          <w:sz w:val="28"/>
          <w:szCs w:val="28"/>
        </w:rPr>
        <w:t xml:space="preserve">от </w:t>
      </w:r>
      <w:r w:rsidRPr="00F03D48">
        <w:rPr>
          <w:sz w:val="28"/>
          <w:szCs w:val="28"/>
        </w:rPr>
        <w:t>20.10.2021</w:t>
      </w:r>
      <w:r w:rsidR="004F5A50" w:rsidRPr="00FE09D3">
        <w:rPr>
          <w:sz w:val="28"/>
          <w:szCs w:val="28"/>
        </w:rPr>
        <w:t xml:space="preserve"> №</w:t>
      </w:r>
      <w:r w:rsidR="004F5A50" w:rsidRPr="00494D38">
        <w:rPr>
          <w:sz w:val="28"/>
          <w:szCs w:val="28"/>
          <w:u w:val="single"/>
        </w:rPr>
        <w:t> </w:t>
      </w:r>
      <w:r w:rsidRPr="00F03D48">
        <w:rPr>
          <w:sz w:val="28"/>
          <w:szCs w:val="28"/>
        </w:rPr>
        <w:t xml:space="preserve"> 3277</w:t>
      </w:r>
      <w:r w:rsidR="004F5A50" w:rsidRPr="00F03D48">
        <w:rPr>
          <w:sz w:val="28"/>
          <w:szCs w:val="28"/>
        </w:rPr>
        <w:t xml:space="preserve"> </w:t>
      </w:r>
    </w:p>
    <w:p w:rsidR="003A3CB1" w:rsidRDefault="003A3CB1" w:rsidP="003A3CB1">
      <w:pPr>
        <w:jc w:val="center"/>
        <w:rPr>
          <w:sz w:val="24"/>
          <w:szCs w:val="24"/>
        </w:rPr>
      </w:pPr>
    </w:p>
    <w:p w:rsidR="00BE02CC" w:rsidRDefault="00BE02CC" w:rsidP="003A3CB1">
      <w:pPr>
        <w:jc w:val="center"/>
        <w:rPr>
          <w:sz w:val="24"/>
          <w:szCs w:val="24"/>
        </w:rPr>
      </w:pPr>
    </w:p>
    <w:p w:rsidR="00DE39E7" w:rsidRDefault="00DE39E7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ПРОЕКТ № </w:t>
      </w:r>
      <w:r w:rsidR="009917F4">
        <w:rPr>
          <w:sz w:val="24"/>
          <w:szCs w:val="24"/>
        </w:rPr>
        <w:t>1</w:t>
      </w:r>
    </w:p>
    <w:p w:rsidR="007A2CD6" w:rsidRDefault="007A2CD6" w:rsidP="00AB52AA">
      <w:pPr>
        <w:jc w:val="center"/>
        <w:rPr>
          <w:sz w:val="24"/>
          <w:szCs w:val="24"/>
        </w:rPr>
      </w:pPr>
    </w:p>
    <w:p w:rsidR="00D545BB" w:rsidRDefault="00F1525C" w:rsidP="00932EA1">
      <w:pPr>
        <w:ind w:firstLine="709"/>
        <w:contextualSpacing/>
        <w:jc w:val="center"/>
        <w:rPr>
          <w:sz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6A25A8" w:rsidRPr="00AC4A52">
        <w:rPr>
          <w:sz w:val="28"/>
          <w:szCs w:val="28"/>
        </w:rPr>
        <w:t>условно разрешенный вид использования земельного участка с кадастровым номером 54:32:0</w:t>
      </w:r>
      <w:r w:rsidR="006A25A8">
        <w:rPr>
          <w:sz w:val="28"/>
          <w:szCs w:val="28"/>
        </w:rPr>
        <w:t>00000:4034</w:t>
      </w:r>
      <w:r w:rsidR="006A25A8" w:rsidRPr="00AC4A52">
        <w:rPr>
          <w:sz w:val="28"/>
          <w:szCs w:val="28"/>
        </w:rPr>
        <w:t xml:space="preserve">, общей площадью </w:t>
      </w:r>
      <w:r w:rsidR="006A25A8">
        <w:rPr>
          <w:sz w:val="28"/>
          <w:szCs w:val="28"/>
        </w:rPr>
        <w:t xml:space="preserve"> 17000</w:t>
      </w:r>
      <w:r w:rsidR="006A25A8" w:rsidRPr="00AC4A52">
        <w:rPr>
          <w:sz w:val="28"/>
          <w:szCs w:val="28"/>
        </w:rPr>
        <w:t xml:space="preserve"> </w:t>
      </w:r>
      <w:proofErr w:type="spellStart"/>
      <w:r w:rsidR="006A25A8" w:rsidRPr="00AC4A52">
        <w:rPr>
          <w:sz w:val="28"/>
          <w:szCs w:val="28"/>
        </w:rPr>
        <w:t>кв.м</w:t>
      </w:r>
      <w:proofErr w:type="spellEnd"/>
      <w:r w:rsidR="006A25A8" w:rsidRPr="00AC4A52">
        <w:rPr>
          <w:sz w:val="28"/>
          <w:szCs w:val="28"/>
        </w:rPr>
        <w:t xml:space="preserve">., расположенного по адресу: </w:t>
      </w:r>
      <w:r w:rsidR="006A25A8" w:rsidRPr="0011196F">
        <w:rPr>
          <w:sz w:val="28"/>
          <w:szCs w:val="28"/>
        </w:rPr>
        <w:t xml:space="preserve">Новосибирская область, </w:t>
      </w:r>
      <w:proofErr w:type="gramStart"/>
      <w:r w:rsidR="006A25A8" w:rsidRPr="0011196F">
        <w:rPr>
          <w:sz w:val="28"/>
          <w:szCs w:val="28"/>
        </w:rPr>
        <w:t>г</w:t>
      </w:r>
      <w:proofErr w:type="gramEnd"/>
      <w:r w:rsidR="006A25A8" w:rsidRPr="0011196F">
        <w:rPr>
          <w:sz w:val="28"/>
          <w:szCs w:val="28"/>
        </w:rPr>
        <w:t xml:space="preserve"> Бердск</w:t>
      </w:r>
      <w:r w:rsidR="006A25A8" w:rsidRPr="00AC4A52">
        <w:rPr>
          <w:sz w:val="28"/>
          <w:szCs w:val="28"/>
        </w:rPr>
        <w:t xml:space="preserve"> - «</w:t>
      </w:r>
      <w:r w:rsidR="006A25A8">
        <w:rPr>
          <w:color w:val="000000"/>
          <w:sz w:val="28"/>
          <w:szCs w:val="28"/>
        </w:rPr>
        <w:t>Коммунальное обслуживание</w:t>
      </w:r>
      <w:r w:rsidR="006A25A8" w:rsidRPr="00AC4A52">
        <w:rPr>
          <w:sz w:val="28"/>
          <w:szCs w:val="28"/>
        </w:rPr>
        <w:t xml:space="preserve">» кодовое обозначение </w:t>
      </w:r>
      <w:r w:rsidR="006A25A8">
        <w:rPr>
          <w:sz w:val="28"/>
          <w:szCs w:val="28"/>
        </w:rPr>
        <w:t>3.1</w:t>
      </w:r>
    </w:p>
    <w:p w:rsidR="0040299C" w:rsidRDefault="0040299C" w:rsidP="00AB52AA">
      <w:pPr>
        <w:jc w:val="center"/>
        <w:rPr>
          <w:sz w:val="24"/>
          <w:szCs w:val="24"/>
        </w:rPr>
      </w:pPr>
    </w:p>
    <w:p w:rsidR="00105819" w:rsidRPr="007765BD" w:rsidRDefault="006A25A8" w:rsidP="00AB52A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FB9D88" wp14:editId="76095636">
            <wp:extent cx="4409082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082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9C" w:rsidRDefault="0040299C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765BD">
        <w:rPr>
          <w:sz w:val="24"/>
          <w:szCs w:val="24"/>
        </w:rPr>
        <w:br w:type="page"/>
      </w:r>
    </w:p>
    <w:p w:rsidR="00F95882" w:rsidRPr="007765BD" w:rsidRDefault="00F95882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40299C" w:rsidRPr="005373B6" w:rsidRDefault="0040299C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ПРОЕКТ № </w:t>
      </w:r>
      <w:r w:rsidR="008217BA">
        <w:rPr>
          <w:sz w:val="24"/>
          <w:szCs w:val="24"/>
        </w:rPr>
        <w:t>2</w:t>
      </w:r>
    </w:p>
    <w:p w:rsidR="0040299C" w:rsidRDefault="0040299C" w:rsidP="0040299C">
      <w:pPr>
        <w:jc w:val="center"/>
        <w:rPr>
          <w:sz w:val="24"/>
          <w:szCs w:val="24"/>
        </w:rPr>
      </w:pPr>
    </w:p>
    <w:p w:rsidR="00436A3B" w:rsidRPr="00436A3B" w:rsidRDefault="00436A3B" w:rsidP="00D63BEB">
      <w:pPr>
        <w:jc w:val="center"/>
        <w:rPr>
          <w:sz w:val="28"/>
          <w:szCs w:val="28"/>
        </w:rPr>
      </w:pPr>
      <w:r w:rsidRPr="00861DDE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="00861DDE" w:rsidRPr="00861DDE">
        <w:rPr>
          <w:sz w:val="28"/>
          <w:szCs w:val="28"/>
        </w:rPr>
        <w:t xml:space="preserve">на </w:t>
      </w:r>
      <w:r w:rsidR="00AA1501" w:rsidRPr="00605175">
        <w:rPr>
          <w:sz w:val="28"/>
          <w:szCs w:val="28"/>
        </w:rPr>
        <w:t>условно разрешенный вид использования земельного участка с кадастровым номером 54:32:010</w:t>
      </w:r>
      <w:r w:rsidR="00AA1501">
        <w:rPr>
          <w:sz w:val="28"/>
          <w:szCs w:val="28"/>
        </w:rPr>
        <w:t>331:209</w:t>
      </w:r>
      <w:r w:rsidR="00AA1501" w:rsidRPr="00605175">
        <w:rPr>
          <w:sz w:val="28"/>
          <w:szCs w:val="28"/>
        </w:rPr>
        <w:t xml:space="preserve">, общей площадью </w:t>
      </w:r>
      <w:r w:rsidR="00AA1501">
        <w:rPr>
          <w:sz w:val="28"/>
          <w:szCs w:val="28"/>
        </w:rPr>
        <w:t>456</w:t>
      </w:r>
      <w:r w:rsidR="00AA1501" w:rsidRPr="00605175">
        <w:rPr>
          <w:sz w:val="28"/>
          <w:szCs w:val="28"/>
        </w:rPr>
        <w:t> </w:t>
      </w:r>
      <w:proofErr w:type="spellStart"/>
      <w:r w:rsidR="00AA1501" w:rsidRPr="00605175">
        <w:rPr>
          <w:sz w:val="28"/>
          <w:szCs w:val="28"/>
        </w:rPr>
        <w:t>кв.м</w:t>
      </w:r>
      <w:proofErr w:type="spellEnd"/>
      <w:r w:rsidR="00AA1501" w:rsidRPr="00605175">
        <w:rPr>
          <w:sz w:val="28"/>
          <w:szCs w:val="28"/>
        </w:rPr>
        <w:t xml:space="preserve">., с местоположением: </w:t>
      </w:r>
      <w:r w:rsidR="00AA1501" w:rsidRPr="00AA1501">
        <w:rPr>
          <w:sz w:val="28"/>
          <w:szCs w:val="28"/>
        </w:rPr>
        <w:t xml:space="preserve">обл. Новосибирская, г. Бердск, Некоммерческое общество садоводов </w:t>
      </w:r>
      <w:r w:rsidR="00AA1501">
        <w:rPr>
          <w:sz w:val="28"/>
          <w:szCs w:val="28"/>
        </w:rPr>
        <w:t>«</w:t>
      </w:r>
      <w:r w:rsidR="00AA1501" w:rsidRPr="00AA1501">
        <w:rPr>
          <w:sz w:val="28"/>
          <w:szCs w:val="28"/>
        </w:rPr>
        <w:t>Мичуринец</w:t>
      </w:r>
      <w:r w:rsidR="00AA1501">
        <w:rPr>
          <w:sz w:val="28"/>
          <w:szCs w:val="28"/>
        </w:rPr>
        <w:t>»</w:t>
      </w:r>
      <w:r w:rsidR="00AA1501" w:rsidRPr="00AA1501">
        <w:rPr>
          <w:sz w:val="28"/>
          <w:szCs w:val="28"/>
        </w:rPr>
        <w:t xml:space="preserve">, </w:t>
      </w:r>
      <w:proofErr w:type="spellStart"/>
      <w:r w:rsidR="00AA1501" w:rsidRPr="00AA1501">
        <w:rPr>
          <w:sz w:val="28"/>
          <w:szCs w:val="28"/>
        </w:rPr>
        <w:t>пер</w:t>
      </w:r>
      <w:proofErr w:type="gramStart"/>
      <w:r w:rsidR="00AA1501" w:rsidRPr="00AA1501">
        <w:rPr>
          <w:sz w:val="28"/>
          <w:szCs w:val="28"/>
        </w:rPr>
        <w:t>.Б</w:t>
      </w:r>
      <w:proofErr w:type="gramEnd"/>
      <w:r w:rsidR="00AA1501" w:rsidRPr="00AA1501">
        <w:rPr>
          <w:sz w:val="28"/>
          <w:szCs w:val="28"/>
        </w:rPr>
        <w:t>ольничный</w:t>
      </w:r>
      <w:proofErr w:type="spellEnd"/>
      <w:r w:rsidR="00AA1501" w:rsidRPr="00AA1501">
        <w:rPr>
          <w:sz w:val="28"/>
          <w:szCs w:val="28"/>
        </w:rPr>
        <w:t>, 48</w:t>
      </w:r>
      <w:r w:rsidR="00AA1501" w:rsidRPr="00605175">
        <w:rPr>
          <w:sz w:val="28"/>
          <w:szCs w:val="28"/>
        </w:rPr>
        <w:t xml:space="preserve"> - «</w:t>
      </w:r>
      <w:r w:rsidR="00AA1501" w:rsidRPr="00AA1501">
        <w:rPr>
          <w:color w:val="000000"/>
          <w:sz w:val="28"/>
          <w:szCs w:val="28"/>
        </w:rPr>
        <w:t>Для ведения личного подсобного хозяйства (приусадебный земельный участок)</w:t>
      </w:r>
      <w:r w:rsidR="00AA1501" w:rsidRPr="00605175">
        <w:rPr>
          <w:sz w:val="28"/>
          <w:szCs w:val="28"/>
        </w:rPr>
        <w:t xml:space="preserve">» кодовое обозначение </w:t>
      </w:r>
      <w:r w:rsidR="00AA1501">
        <w:rPr>
          <w:sz w:val="28"/>
          <w:szCs w:val="28"/>
        </w:rPr>
        <w:t>2.2</w:t>
      </w:r>
    </w:p>
    <w:p w:rsidR="00436A3B" w:rsidRDefault="00436A3B" w:rsidP="00436A3B">
      <w:pPr>
        <w:jc w:val="center"/>
        <w:rPr>
          <w:noProof/>
        </w:rPr>
      </w:pPr>
    </w:p>
    <w:p w:rsidR="00436A3B" w:rsidRDefault="00436A3B" w:rsidP="00436A3B">
      <w:pPr>
        <w:jc w:val="center"/>
        <w:rPr>
          <w:sz w:val="24"/>
          <w:szCs w:val="24"/>
        </w:rPr>
      </w:pPr>
    </w:p>
    <w:p w:rsidR="00436A3B" w:rsidRDefault="00AA1501" w:rsidP="00436A3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5BD2B77" wp14:editId="4AFA1C70">
            <wp:extent cx="4712071" cy="4137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2071" cy="41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3B" w:rsidRDefault="00436A3B" w:rsidP="00436A3B">
      <w:pPr>
        <w:jc w:val="center"/>
        <w:rPr>
          <w:sz w:val="24"/>
          <w:szCs w:val="24"/>
        </w:rPr>
      </w:pPr>
    </w:p>
    <w:p w:rsidR="00436A3B" w:rsidRDefault="00436A3B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6A3B" w:rsidRPr="00B62E02" w:rsidRDefault="00D63BEB" w:rsidP="00436A3B">
      <w:pPr>
        <w:jc w:val="center"/>
        <w:rPr>
          <w:sz w:val="24"/>
          <w:szCs w:val="24"/>
        </w:rPr>
      </w:pPr>
      <w:r w:rsidRPr="00B62E02">
        <w:rPr>
          <w:sz w:val="24"/>
          <w:szCs w:val="24"/>
        </w:rPr>
        <w:t>ПРОЕКТ № 3</w:t>
      </w:r>
    </w:p>
    <w:p w:rsidR="00436A3B" w:rsidRPr="00B62E02" w:rsidRDefault="00436A3B" w:rsidP="00436A3B">
      <w:pPr>
        <w:jc w:val="center"/>
        <w:rPr>
          <w:sz w:val="24"/>
          <w:szCs w:val="24"/>
        </w:rPr>
      </w:pPr>
    </w:p>
    <w:p w:rsidR="00B62E02" w:rsidRDefault="00436A3B" w:rsidP="00436A3B">
      <w:pPr>
        <w:jc w:val="center"/>
        <w:rPr>
          <w:sz w:val="28"/>
          <w:szCs w:val="28"/>
        </w:rPr>
      </w:pPr>
      <w:r w:rsidRPr="00B62E02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="00AC183F" w:rsidRPr="00B62E02">
        <w:rPr>
          <w:sz w:val="28"/>
          <w:szCs w:val="28"/>
        </w:rPr>
        <w:t xml:space="preserve">на </w:t>
      </w:r>
      <w:r w:rsidR="00B62E02" w:rsidRPr="00B62E02">
        <w:rPr>
          <w:sz w:val="28"/>
          <w:szCs w:val="28"/>
        </w:rPr>
        <w:t>условно разрешенный вид использования земельного участка с кадастровым номером 54:32:</w:t>
      </w:r>
      <w:r w:rsidR="00B62E02" w:rsidRPr="00A57ABD">
        <w:rPr>
          <w:sz w:val="28"/>
          <w:szCs w:val="28"/>
        </w:rPr>
        <w:t>010120:16, общей площадью 600 </w:t>
      </w:r>
      <w:proofErr w:type="spellStart"/>
      <w:r w:rsidR="00B62E02" w:rsidRPr="00A57ABD">
        <w:rPr>
          <w:sz w:val="28"/>
          <w:szCs w:val="28"/>
        </w:rPr>
        <w:t>кв.м</w:t>
      </w:r>
      <w:proofErr w:type="spellEnd"/>
      <w:r w:rsidR="00B62E02" w:rsidRPr="00A57ABD">
        <w:rPr>
          <w:sz w:val="28"/>
          <w:szCs w:val="28"/>
        </w:rPr>
        <w:t xml:space="preserve">., с местоположением:  обл. Новосибирская, г. Бердск, ул. Маяковского, дом 66 - «Блокированная жилая застройка» кодовое обозначение 2.3 </w:t>
      </w:r>
    </w:p>
    <w:p w:rsidR="00B62E02" w:rsidRDefault="00B62E02" w:rsidP="00436A3B">
      <w:pPr>
        <w:jc w:val="center"/>
        <w:rPr>
          <w:sz w:val="28"/>
          <w:szCs w:val="28"/>
        </w:rPr>
      </w:pPr>
    </w:p>
    <w:p w:rsidR="00436A3B" w:rsidRPr="00AA1501" w:rsidRDefault="00B62E02" w:rsidP="00436A3B">
      <w:pPr>
        <w:jc w:val="center"/>
        <w:rPr>
          <w:sz w:val="28"/>
          <w:highlight w:val="yellow"/>
        </w:rPr>
      </w:pPr>
      <w:r>
        <w:rPr>
          <w:noProof/>
        </w:rPr>
        <w:drawing>
          <wp:inline distT="0" distB="0" distL="0" distR="0" wp14:anchorId="629FAB27" wp14:editId="344B9CBC">
            <wp:extent cx="4069970" cy="407963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8581" cy="407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3B" w:rsidRPr="00AA1501" w:rsidRDefault="00436A3B" w:rsidP="00B10170">
      <w:pPr>
        <w:jc w:val="center"/>
        <w:rPr>
          <w:sz w:val="28"/>
          <w:highlight w:val="yellow"/>
        </w:rPr>
      </w:pPr>
    </w:p>
    <w:p w:rsidR="00436A3B" w:rsidRPr="00B62E02" w:rsidRDefault="00436A3B" w:rsidP="00B10170">
      <w:pPr>
        <w:jc w:val="center"/>
        <w:rPr>
          <w:sz w:val="28"/>
        </w:rPr>
      </w:pPr>
    </w:p>
    <w:p w:rsidR="0009694C" w:rsidRPr="00B62E02" w:rsidRDefault="0009694C">
      <w:pPr>
        <w:overflowPunct/>
        <w:autoSpaceDE/>
        <w:autoSpaceDN/>
        <w:adjustRightInd/>
        <w:textAlignment w:val="auto"/>
        <w:rPr>
          <w:sz w:val="28"/>
        </w:rPr>
      </w:pPr>
      <w:r w:rsidRPr="00B62E02">
        <w:rPr>
          <w:sz w:val="28"/>
        </w:rPr>
        <w:br w:type="page"/>
      </w:r>
    </w:p>
    <w:p w:rsidR="0009694C" w:rsidRPr="00B62E02" w:rsidRDefault="0009694C" w:rsidP="0009694C">
      <w:pPr>
        <w:jc w:val="center"/>
        <w:rPr>
          <w:sz w:val="24"/>
          <w:szCs w:val="24"/>
        </w:rPr>
      </w:pPr>
      <w:r w:rsidRPr="00B62E02">
        <w:rPr>
          <w:sz w:val="24"/>
          <w:szCs w:val="24"/>
        </w:rPr>
        <w:t>ПРОЕКТ № 4</w:t>
      </w:r>
    </w:p>
    <w:p w:rsidR="0009694C" w:rsidRPr="00B62E02" w:rsidRDefault="0009694C" w:rsidP="0009694C">
      <w:pPr>
        <w:jc w:val="center"/>
        <w:rPr>
          <w:sz w:val="24"/>
          <w:szCs w:val="24"/>
        </w:rPr>
      </w:pPr>
    </w:p>
    <w:p w:rsidR="0009694C" w:rsidRPr="00AA1501" w:rsidRDefault="0009694C" w:rsidP="0009694C">
      <w:pPr>
        <w:jc w:val="center"/>
        <w:rPr>
          <w:sz w:val="28"/>
          <w:szCs w:val="28"/>
          <w:highlight w:val="yellow"/>
        </w:rPr>
      </w:pPr>
      <w:r w:rsidRPr="00B62E02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на </w:t>
      </w:r>
      <w:r w:rsidR="00B62E02" w:rsidRPr="00B62E02">
        <w:rPr>
          <w:sz w:val="28"/>
          <w:szCs w:val="28"/>
        </w:rPr>
        <w:t>условно разрешенный вид использования земельного участка с кадастровым номером 54:32:010447:882, общей площадью 999 </w:t>
      </w:r>
      <w:proofErr w:type="spellStart"/>
      <w:r w:rsidR="00B62E02" w:rsidRPr="00B62E02">
        <w:rPr>
          <w:sz w:val="28"/>
          <w:szCs w:val="28"/>
        </w:rPr>
        <w:t>кв.м</w:t>
      </w:r>
      <w:proofErr w:type="spellEnd"/>
      <w:r w:rsidR="00B62E02" w:rsidRPr="00B62E02">
        <w:rPr>
          <w:sz w:val="28"/>
          <w:szCs w:val="28"/>
        </w:rPr>
        <w:t xml:space="preserve">., с местоположением: обл. </w:t>
      </w:r>
      <w:proofErr w:type="gramStart"/>
      <w:r w:rsidR="00B62E02" w:rsidRPr="00B62E02">
        <w:rPr>
          <w:sz w:val="28"/>
          <w:szCs w:val="28"/>
        </w:rPr>
        <w:t>Новосибирская</w:t>
      </w:r>
      <w:proofErr w:type="gramEnd"/>
      <w:r w:rsidR="00B62E02">
        <w:rPr>
          <w:sz w:val="28"/>
          <w:szCs w:val="28"/>
        </w:rPr>
        <w:t>, г. Бердск, микрорайон «</w:t>
      </w:r>
      <w:r w:rsidR="00B62E02" w:rsidRPr="006C58D3">
        <w:rPr>
          <w:sz w:val="28"/>
          <w:szCs w:val="28"/>
        </w:rPr>
        <w:t>Южный</w:t>
      </w:r>
      <w:r w:rsidR="00B62E02">
        <w:rPr>
          <w:sz w:val="28"/>
          <w:szCs w:val="28"/>
        </w:rPr>
        <w:t>»</w:t>
      </w:r>
      <w:r w:rsidR="00B62E02" w:rsidRPr="006C58D3">
        <w:rPr>
          <w:sz w:val="28"/>
          <w:szCs w:val="28"/>
        </w:rPr>
        <w:t>, квартал 23, участок 3</w:t>
      </w:r>
      <w:r w:rsidR="00B62E02" w:rsidRPr="00A57ABD">
        <w:rPr>
          <w:sz w:val="28"/>
          <w:szCs w:val="28"/>
        </w:rPr>
        <w:t xml:space="preserve"> - «</w:t>
      </w:r>
      <w:r w:rsidR="00B62E02">
        <w:rPr>
          <w:sz w:val="28"/>
          <w:szCs w:val="28"/>
        </w:rPr>
        <w:t>Общественное питание</w:t>
      </w:r>
      <w:r w:rsidR="00B62E02" w:rsidRPr="00A57ABD">
        <w:rPr>
          <w:sz w:val="28"/>
          <w:szCs w:val="28"/>
        </w:rPr>
        <w:t>» кодовое обозначение 4.</w:t>
      </w:r>
      <w:r w:rsidR="00B62E02">
        <w:rPr>
          <w:sz w:val="28"/>
          <w:szCs w:val="28"/>
        </w:rPr>
        <w:t>6</w:t>
      </w:r>
    </w:p>
    <w:p w:rsidR="0009694C" w:rsidRPr="00AA1501" w:rsidRDefault="0009694C" w:rsidP="0009694C">
      <w:pPr>
        <w:jc w:val="center"/>
        <w:rPr>
          <w:sz w:val="24"/>
          <w:szCs w:val="24"/>
          <w:highlight w:val="yellow"/>
        </w:rPr>
      </w:pPr>
    </w:p>
    <w:p w:rsidR="0009694C" w:rsidRDefault="00B62E02" w:rsidP="0009694C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C9854FC" wp14:editId="01A806EF">
            <wp:extent cx="4798370" cy="3997569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933" cy="39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4C" w:rsidRDefault="0009694C" w:rsidP="0009694C">
      <w:pPr>
        <w:jc w:val="center"/>
        <w:rPr>
          <w:sz w:val="28"/>
        </w:rPr>
      </w:pPr>
    </w:p>
    <w:p w:rsidR="0009694C" w:rsidRDefault="0009694C" w:rsidP="00B10170">
      <w:pPr>
        <w:jc w:val="center"/>
        <w:rPr>
          <w:sz w:val="28"/>
        </w:rPr>
      </w:pPr>
    </w:p>
    <w:p w:rsidR="00B62E02" w:rsidRDefault="00B62E02">
      <w:pPr>
        <w:overflowPunct/>
        <w:autoSpaceDE/>
        <w:autoSpaceDN/>
        <w:adjustRightInd/>
        <w:textAlignment w:val="auto"/>
        <w:rPr>
          <w:sz w:val="28"/>
        </w:rPr>
      </w:pPr>
      <w:r>
        <w:rPr>
          <w:sz w:val="28"/>
        </w:rPr>
        <w:br w:type="page"/>
      </w:r>
    </w:p>
    <w:p w:rsidR="00B62E02" w:rsidRPr="00B62E02" w:rsidRDefault="00B62E02" w:rsidP="00B62E02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5</w:t>
      </w:r>
    </w:p>
    <w:p w:rsidR="00B62E02" w:rsidRPr="00B62E02" w:rsidRDefault="00B62E02" w:rsidP="00B62E02">
      <w:pPr>
        <w:jc w:val="center"/>
        <w:rPr>
          <w:sz w:val="24"/>
          <w:szCs w:val="24"/>
        </w:rPr>
      </w:pPr>
    </w:p>
    <w:p w:rsidR="00B62E02" w:rsidRPr="00AA1501" w:rsidRDefault="00B62E02" w:rsidP="00B62E02">
      <w:pPr>
        <w:jc w:val="center"/>
        <w:rPr>
          <w:sz w:val="28"/>
          <w:szCs w:val="28"/>
          <w:highlight w:val="yellow"/>
        </w:rPr>
      </w:pPr>
      <w:r w:rsidRPr="00B62E02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на </w:t>
      </w:r>
      <w:r w:rsidRPr="00A57ABD">
        <w:rPr>
          <w:sz w:val="28"/>
          <w:szCs w:val="28"/>
        </w:rPr>
        <w:t>условно разрешенный вид использования земельного участка с кадастровым номером 54:32:010685:47, общей площадью 823 </w:t>
      </w:r>
      <w:proofErr w:type="spellStart"/>
      <w:r w:rsidRPr="00A57ABD">
        <w:rPr>
          <w:sz w:val="28"/>
          <w:szCs w:val="28"/>
        </w:rPr>
        <w:t>кв.м</w:t>
      </w:r>
      <w:proofErr w:type="spellEnd"/>
      <w:r w:rsidRPr="00A57ABD">
        <w:rPr>
          <w:sz w:val="28"/>
          <w:szCs w:val="28"/>
        </w:rPr>
        <w:t>., с местоположением: обл. </w:t>
      </w:r>
      <w:proofErr w:type="gramStart"/>
      <w:r w:rsidRPr="00A57ABD">
        <w:rPr>
          <w:sz w:val="28"/>
          <w:szCs w:val="28"/>
        </w:rPr>
        <w:t>Новосибирская</w:t>
      </w:r>
      <w:proofErr w:type="gramEnd"/>
      <w:r w:rsidRPr="00A57ABD">
        <w:rPr>
          <w:sz w:val="28"/>
          <w:szCs w:val="28"/>
        </w:rPr>
        <w:t xml:space="preserve">, г. Бердск, ул. </w:t>
      </w:r>
      <w:proofErr w:type="spellStart"/>
      <w:r w:rsidRPr="00A57ABD">
        <w:rPr>
          <w:sz w:val="28"/>
          <w:szCs w:val="28"/>
        </w:rPr>
        <w:t>Водобачная</w:t>
      </w:r>
      <w:proofErr w:type="spellEnd"/>
      <w:r w:rsidRPr="00A57ABD">
        <w:rPr>
          <w:sz w:val="28"/>
          <w:szCs w:val="28"/>
        </w:rPr>
        <w:t>, дом 11 - «Магазины» кодовое обозначение 4.4</w:t>
      </w:r>
    </w:p>
    <w:p w:rsidR="00B62E02" w:rsidRPr="00AA1501" w:rsidRDefault="00B62E02" w:rsidP="00B62E02">
      <w:pPr>
        <w:jc w:val="center"/>
        <w:rPr>
          <w:sz w:val="24"/>
          <w:szCs w:val="24"/>
          <w:highlight w:val="yellow"/>
        </w:rPr>
      </w:pPr>
    </w:p>
    <w:p w:rsidR="00B62E02" w:rsidRDefault="00B62E02" w:rsidP="00B62E02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48CAA41B" wp14:editId="12DCCB4E">
            <wp:extent cx="4548554" cy="4022878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0239" cy="402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02" w:rsidRDefault="00B62E02" w:rsidP="00B62E02">
      <w:pPr>
        <w:jc w:val="center"/>
        <w:rPr>
          <w:sz w:val="28"/>
        </w:rPr>
      </w:pPr>
    </w:p>
    <w:p w:rsidR="00B62E02" w:rsidRDefault="00B62E02" w:rsidP="00B10170">
      <w:pPr>
        <w:jc w:val="center"/>
        <w:rPr>
          <w:sz w:val="28"/>
        </w:rPr>
      </w:pPr>
    </w:p>
    <w:p w:rsidR="00B62E02" w:rsidRDefault="00B62E02">
      <w:pPr>
        <w:overflowPunct/>
        <w:autoSpaceDE/>
        <w:autoSpaceDN/>
        <w:adjustRightInd/>
        <w:textAlignment w:val="auto"/>
        <w:rPr>
          <w:sz w:val="28"/>
        </w:rPr>
      </w:pPr>
      <w:r>
        <w:rPr>
          <w:sz w:val="28"/>
        </w:rPr>
        <w:br w:type="page"/>
      </w:r>
    </w:p>
    <w:p w:rsidR="00B62E02" w:rsidRPr="00B62E02" w:rsidRDefault="00B62E02" w:rsidP="00B62E02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6</w:t>
      </w:r>
    </w:p>
    <w:p w:rsidR="00B62E02" w:rsidRPr="00B62E02" w:rsidRDefault="00B62E02" w:rsidP="00B62E02">
      <w:pPr>
        <w:jc w:val="center"/>
        <w:rPr>
          <w:sz w:val="24"/>
          <w:szCs w:val="24"/>
        </w:rPr>
      </w:pPr>
    </w:p>
    <w:p w:rsidR="00B62E02" w:rsidRPr="00AA1501" w:rsidRDefault="00B62E02" w:rsidP="00B62E02">
      <w:pPr>
        <w:jc w:val="center"/>
        <w:rPr>
          <w:sz w:val="28"/>
          <w:szCs w:val="28"/>
          <w:highlight w:val="yellow"/>
        </w:rPr>
      </w:pPr>
      <w:proofErr w:type="gramStart"/>
      <w:r w:rsidRPr="00B62E02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на </w:t>
      </w:r>
      <w:r w:rsidR="00365824" w:rsidRPr="00A57ABD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</w:t>
      </w:r>
      <w:r w:rsidR="00365824">
        <w:rPr>
          <w:sz w:val="28"/>
          <w:szCs w:val="28"/>
        </w:rPr>
        <w:t xml:space="preserve"> </w:t>
      </w:r>
      <w:r w:rsidR="00365824" w:rsidRPr="005000A9">
        <w:rPr>
          <w:sz w:val="28"/>
          <w:szCs w:val="28"/>
        </w:rPr>
        <w:t>в отношении</w:t>
      </w:r>
      <w:r w:rsidR="00365824" w:rsidRPr="00A57ABD">
        <w:rPr>
          <w:sz w:val="28"/>
          <w:szCs w:val="28"/>
        </w:rPr>
        <w:t xml:space="preserve"> земельного участка с кадастровым номером 54:32:010685:47, общей площадью 823 </w:t>
      </w:r>
      <w:proofErr w:type="spellStart"/>
      <w:r w:rsidR="00365824" w:rsidRPr="00A57ABD">
        <w:rPr>
          <w:sz w:val="28"/>
          <w:szCs w:val="28"/>
        </w:rPr>
        <w:t>кв.м</w:t>
      </w:r>
      <w:proofErr w:type="spellEnd"/>
      <w:r w:rsidR="00365824" w:rsidRPr="00A57ABD">
        <w:rPr>
          <w:sz w:val="28"/>
          <w:szCs w:val="28"/>
        </w:rPr>
        <w:t xml:space="preserve">., с местоположением: обл. Новосибирская, г. Бердск, ул. </w:t>
      </w:r>
      <w:proofErr w:type="spellStart"/>
      <w:r w:rsidR="00365824" w:rsidRPr="00A57ABD">
        <w:rPr>
          <w:sz w:val="28"/>
          <w:szCs w:val="28"/>
        </w:rPr>
        <w:t>Водобачная</w:t>
      </w:r>
      <w:proofErr w:type="spellEnd"/>
      <w:r w:rsidR="00365824" w:rsidRPr="00A57ABD">
        <w:rPr>
          <w:sz w:val="28"/>
          <w:szCs w:val="28"/>
        </w:rPr>
        <w:t xml:space="preserve">, дом 11 </w:t>
      </w:r>
      <w:r w:rsidR="00365824">
        <w:rPr>
          <w:sz w:val="28"/>
          <w:szCs w:val="28"/>
        </w:rPr>
        <w:t>в части уменьшения отступа с северной границы земельного участка до 1 метра, с западной границы</w:t>
      </w:r>
      <w:proofErr w:type="gramEnd"/>
      <w:r w:rsidR="00365824">
        <w:rPr>
          <w:sz w:val="28"/>
          <w:szCs w:val="28"/>
        </w:rPr>
        <w:t xml:space="preserve"> земельного участка до 0 метров, с северного угла восточной границы земельного участка до 1 метра, с южного угла восточной границы земельного участка до 2 метров</w:t>
      </w:r>
    </w:p>
    <w:p w:rsidR="00B62E02" w:rsidRPr="00AA1501" w:rsidRDefault="00B62E02" w:rsidP="00B62E02">
      <w:pPr>
        <w:jc w:val="center"/>
        <w:rPr>
          <w:sz w:val="24"/>
          <w:szCs w:val="24"/>
          <w:highlight w:val="yellow"/>
        </w:rPr>
      </w:pPr>
    </w:p>
    <w:p w:rsidR="00B62E02" w:rsidRDefault="00365824" w:rsidP="00B62E02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356EBEFF" wp14:editId="13D2A7B7">
            <wp:extent cx="6152515" cy="396621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02" w:rsidRDefault="00B62E02" w:rsidP="00B62E02">
      <w:pPr>
        <w:jc w:val="center"/>
        <w:rPr>
          <w:sz w:val="28"/>
        </w:rPr>
      </w:pPr>
    </w:p>
    <w:p w:rsidR="00B62E02" w:rsidRDefault="00B62E02" w:rsidP="00B10170">
      <w:pPr>
        <w:jc w:val="center"/>
        <w:rPr>
          <w:sz w:val="28"/>
        </w:rPr>
      </w:pPr>
    </w:p>
    <w:p w:rsidR="0009694C" w:rsidRDefault="0009694C" w:rsidP="00B10170">
      <w:pPr>
        <w:jc w:val="center"/>
        <w:rPr>
          <w:sz w:val="28"/>
        </w:rPr>
      </w:pPr>
    </w:p>
    <w:p w:rsidR="0009694C" w:rsidRDefault="0009694C" w:rsidP="00B10170">
      <w:pPr>
        <w:jc w:val="center"/>
        <w:rPr>
          <w:sz w:val="28"/>
        </w:rPr>
      </w:pPr>
    </w:p>
    <w:p w:rsidR="008A2B2B" w:rsidRDefault="008A2B2B" w:rsidP="00B10170">
      <w:pPr>
        <w:jc w:val="center"/>
        <w:rPr>
          <w:sz w:val="28"/>
        </w:rPr>
      </w:pPr>
      <w:r>
        <w:rPr>
          <w:sz w:val="28"/>
        </w:rPr>
        <w:t>__________________</w:t>
      </w:r>
    </w:p>
    <w:p w:rsidR="008A2B2B" w:rsidRDefault="008A2B2B" w:rsidP="00B10170">
      <w:pPr>
        <w:jc w:val="center"/>
        <w:rPr>
          <w:sz w:val="28"/>
        </w:rPr>
      </w:pPr>
    </w:p>
    <w:p w:rsidR="008A2B2B" w:rsidRPr="003A3CB1" w:rsidRDefault="008A2B2B" w:rsidP="00B10170">
      <w:pPr>
        <w:jc w:val="center"/>
        <w:rPr>
          <w:sz w:val="28"/>
        </w:rPr>
      </w:pPr>
    </w:p>
    <w:sectPr w:rsidR="008A2B2B" w:rsidRPr="003A3CB1" w:rsidSect="00B2119A">
      <w:headerReference w:type="default" r:id="rId15"/>
      <w:headerReference w:type="first" r:id="rId16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687" w:rsidRDefault="00C83687">
      <w:r>
        <w:separator/>
      </w:r>
    </w:p>
  </w:endnote>
  <w:endnote w:type="continuationSeparator" w:id="0">
    <w:p w:rsidR="00C83687" w:rsidRDefault="00C83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687" w:rsidRDefault="00C83687">
      <w:r>
        <w:separator/>
      </w:r>
    </w:p>
  </w:footnote>
  <w:footnote w:type="continuationSeparator" w:id="0">
    <w:p w:rsidR="00C83687" w:rsidRDefault="00C83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50" w:rsidRDefault="004F5A50" w:rsidP="00B54D2B">
    <w:pPr>
      <w:pStyle w:val="a3"/>
      <w:framePr w:wrap="around" w:vAnchor="text" w:hAnchor="margin" w:xAlign="center" w:y="1"/>
      <w:rPr>
        <w:rStyle w:val="a4"/>
      </w:rPr>
    </w:pPr>
  </w:p>
  <w:p w:rsidR="004F5A50" w:rsidRDefault="004F5A5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A50" w:rsidRDefault="004F5A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42380E10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C114F1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F9E"/>
    <w:rsid w:val="00001739"/>
    <w:rsid w:val="00001EB7"/>
    <w:rsid w:val="00006861"/>
    <w:rsid w:val="00006D03"/>
    <w:rsid w:val="00015360"/>
    <w:rsid w:val="00015D61"/>
    <w:rsid w:val="00017FD9"/>
    <w:rsid w:val="0002121D"/>
    <w:rsid w:val="0002126A"/>
    <w:rsid w:val="00032A20"/>
    <w:rsid w:val="00034859"/>
    <w:rsid w:val="00037573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61E58"/>
    <w:rsid w:val="000656F7"/>
    <w:rsid w:val="00072775"/>
    <w:rsid w:val="000735FF"/>
    <w:rsid w:val="00074E5D"/>
    <w:rsid w:val="0007519B"/>
    <w:rsid w:val="00077C5D"/>
    <w:rsid w:val="0008402A"/>
    <w:rsid w:val="00085DEA"/>
    <w:rsid w:val="00093963"/>
    <w:rsid w:val="000943A8"/>
    <w:rsid w:val="0009694C"/>
    <w:rsid w:val="00096E74"/>
    <w:rsid w:val="000A45D7"/>
    <w:rsid w:val="000B21B9"/>
    <w:rsid w:val="000B4543"/>
    <w:rsid w:val="000C4918"/>
    <w:rsid w:val="000D4C2E"/>
    <w:rsid w:val="000D6950"/>
    <w:rsid w:val="000D7226"/>
    <w:rsid w:val="000E0735"/>
    <w:rsid w:val="000E2154"/>
    <w:rsid w:val="000E21FF"/>
    <w:rsid w:val="000E5433"/>
    <w:rsid w:val="000E552D"/>
    <w:rsid w:val="000E6C01"/>
    <w:rsid w:val="000F6813"/>
    <w:rsid w:val="000F7A48"/>
    <w:rsid w:val="000F7A72"/>
    <w:rsid w:val="00101C28"/>
    <w:rsid w:val="00104087"/>
    <w:rsid w:val="00105819"/>
    <w:rsid w:val="0010730F"/>
    <w:rsid w:val="0011196F"/>
    <w:rsid w:val="00114BB3"/>
    <w:rsid w:val="00114DFD"/>
    <w:rsid w:val="001223AC"/>
    <w:rsid w:val="0012416F"/>
    <w:rsid w:val="001318A3"/>
    <w:rsid w:val="00131B9F"/>
    <w:rsid w:val="001323F0"/>
    <w:rsid w:val="001400BA"/>
    <w:rsid w:val="0014112C"/>
    <w:rsid w:val="00143CB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74967"/>
    <w:rsid w:val="001765AD"/>
    <w:rsid w:val="0018280D"/>
    <w:rsid w:val="00185614"/>
    <w:rsid w:val="00185901"/>
    <w:rsid w:val="0018627E"/>
    <w:rsid w:val="001877CC"/>
    <w:rsid w:val="00191408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3383"/>
    <w:rsid w:val="001C34F0"/>
    <w:rsid w:val="001C3BAA"/>
    <w:rsid w:val="001D03FE"/>
    <w:rsid w:val="001D7DFD"/>
    <w:rsid w:val="001E0305"/>
    <w:rsid w:val="001E17BC"/>
    <w:rsid w:val="001E4B60"/>
    <w:rsid w:val="001E7DE3"/>
    <w:rsid w:val="001F05EB"/>
    <w:rsid w:val="001F135A"/>
    <w:rsid w:val="001F2049"/>
    <w:rsid w:val="001F4F03"/>
    <w:rsid w:val="001F4F56"/>
    <w:rsid w:val="001F5E64"/>
    <w:rsid w:val="001F7541"/>
    <w:rsid w:val="00200B6B"/>
    <w:rsid w:val="00202920"/>
    <w:rsid w:val="00202C64"/>
    <w:rsid w:val="0020489F"/>
    <w:rsid w:val="00207C57"/>
    <w:rsid w:val="00210516"/>
    <w:rsid w:val="00210A6A"/>
    <w:rsid w:val="00213FBB"/>
    <w:rsid w:val="00214B26"/>
    <w:rsid w:val="002171B9"/>
    <w:rsid w:val="002230EB"/>
    <w:rsid w:val="00224F39"/>
    <w:rsid w:val="00231F26"/>
    <w:rsid w:val="0023398C"/>
    <w:rsid w:val="002411C6"/>
    <w:rsid w:val="00242E8D"/>
    <w:rsid w:val="002430CB"/>
    <w:rsid w:val="00245075"/>
    <w:rsid w:val="00246EFD"/>
    <w:rsid w:val="0025076F"/>
    <w:rsid w:val="00252209"/>
    <w:rsid w:val="0025301B"/>
    <w:rsid w:val="00263FD0"/>
    <w:rsid w:val="00265239"/>
    <w:rsid w:val="002705D8"/>
    <w:rsid w:val="002725A2"/>
    <w:rsid w:val="00274976"/>
    <w:rsid w:val="00277456"/>
    <w:rsid w:val="002779F9"/>
    <w:rsid w:val="0028126F"/>
    <w:rsid w:val="00285454"/>
    <w:rsid w:val="00286231"/>
    <w:rsid w:val="00287159"/>
    <w:rsid w:val="00287C85"/>
    <w:rsid w:val="0029059B"/>
    <w:rsid w:val="00295C05"/>
    <w:rsid w:val="00295D15"/>
    <w:rsid w:val="00297220"/>
    <w:rsid w:val="00297E4A"/>
    <w:rsid w:val="002A2B11"/>
    <w:rsid w:val="002A3C9E"/>
    <w:rsid w:val="002A4483"/>
    <w:rsid w:val="002B03DC"/>
    <w:rsid w:val="002B3123"/>
    <w:rsid w:val="002B5164"/>
    <w:rsid w:val="002B5A57"/>
    <w:rsid w:val="002B5A8F"/>
    <w:rsid w:val="002B6825"/>
    <w:rsid w:val="002B7C2E"/>
    <w:rsid w:val="002C16C3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31A7"/>
    <w:rsid w:val="00303855"/>
    <w:rsid w:val="00303FCE"/>
    <w:rsid w:val="00306A96"/>
    <w:rsid w:val="003145F9"/>
    <w:rsid w:val="003165C1"/>
    <w:rsid w:val="0031699F"/>
    <w:rsid w:val="00322F6B"/>
    <w:rsid w:val="00323542"/>
    <w:rsid w:val="0032460B"/>
    <w:rsid w:val="00325F2D"/>
    <w:rsid w:val="003277DA"/>
    <w:rsid w:val="00334030"/>
    <w:rsid w:val="003403AA"/>
    <w:rsid w:val="0034172E"/>
    <w:rsid w:val="00341976"/>
    <w:rsid w:val="00342021"/>
    <w:rsid w:val="00343E30"/>
    <w:rsid w:val="00344107"/>
    <w:rsid w:val="00344224"/>
    <w:rsid w:val="003471EB"/>
    <w:rsid w:val="00360C5E"/>
    <w:rsid w:val="0036139A"/>
    <w:rsid w:val="003613B2"/>
    <w:rsid w:val="00364932"/>
    <w:rsid w:val="00365824"/>
    <w:rsid w:val="00366981"/>
    <w:rsid w:val="00370044"/>
    <w:rsid w:val="00373BEC"/>
    <w:rsid w:val="00383AA5"/>
    <w:rsid w:val="00384E4D"/>
    <w:rsid w:val="003917D8"/>
    <w:rsid w:val="0039213D"/>
    <w:rsid w:val="003A0143"/>
    <w:rsid w:val="003A3201"/>
    <w:rsid w:val="003A3B7E"/>
    <w:rsid w:val="003A3CB1"/>
    <w:rsid w:val="003A4ABB"/>
    <w:rsid w:val="003A57CC"/>
    <w:rsid w:val="003A5E59"/>
    <w:rsid w:val="003B3D0A"/>
    <w:rsid w:val="003B6161"/>
    <w:rsid w:val="003B713B"/>
    <w:rsid w:val="003C2768"/>
    <w:rsid w:val="003C59F1"/>
    <w:rsid w:val="003C6A66"/>
    <w:rsid w:val="003C7FD4"/>
    <w:rsid w:val="003D1E9C"/>
    <w:rsid w:val="003D3B42"/>
    <w:rsid w:val="003D5471"/>
    <w:rsid w:val="003D7F7B"/>
    <w:rsid w:val="003E0487"/>
    <w:rsid w:val="003E04AC"/>
    <w:rsid w:val="003E09E3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3259"/>
    <w:rsid w:val="00433436"/>
    <w:rsid w:val="00436670"/>
    <w:rsid w:val="00436768"/>
    <w:rsid w:val="00436A3B"/>
    <w:rsid w:val="004371E5"/>
    <w:rsid w:val="00440BC2"/>
    <w:rsid w:val="00445AC5"/>
    <w:rsid w:val="00446B23"/>
    <w:rsid w:val="00446CFC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66548"/>
    <w:rsid w:val="0047039B"/>
    <w:rsid w:val="0047477D"/>
    <w:rsid w:val="004765DF"/>
    <w:rsid w:val="00477884"/>
    <w:rsid w:val="00480E12"/>
    <w:rsid w:val="00485AA3"/>
    <w:rsid w:val="00487AAC"/>
    <w:rsid w:val="0049586F"/>
    <w:rsid w:val="004A39F7"/>
    <w:rsid w:val="004A6A3A"/>
    <w:rsid w:val="004B2BFF"/>
    <w:rsid w:val="004B3C5B"/>
    <w:rsid w:val="004B5FC2"/>
    <w:rsid w:val="004C04E1"/>
    <w:rsid w:val="004C6AEF"/>
    <w:rsid w:val="004D3E3E"/>
    <w:rsid w:val="004D4BF8"/>
    <w:rsid w:val="004D575E"/>
    <w:rsid w:val="004D7C30"/>
    <w:rsid w:val="004E6953"/>
    <w:rsid w:val="004F1B2B"/>
    <w:rsid w:val="004F2EF4"/>
    <w:rsid w:val="004F36AF"/>
    <w:rsid w:val="004F499E"/>
    <w:rsid w:val="004F4D96"/>
    <w:rsid w:val="004F5A50"/>
    <w:rsid w:val="005000A9"/>
    <w:rsid w:val="00503DD7"/>
    <w:rsid w:val="0050431A"/>
    <w:rsid w:val="0050440B"/>
    <w:rsid w:val="005115FB"/>
    <w:rsid w:val="00515E8B"/>
    <w:rsid w:val="0052032B"/>
    <w:rsid w:val="005205F6"/>
    <w:rsid w:val="00523396"/>
    <w:rsid w:val="0052436F"/>
    <w:rsid w:val="00525554"/>
    <w:rsid w:val="005305C6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654"/>
    <w:rsid w:val="00561F0E"/>
    <w:rsid w:val="00565220"/>
    <w:rsid w:val="00576445"/>
    <w:rsid w:val="00580449"/>
    <w:rsid w:val="0059108E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5F59"/>
    <w:rsid w:val="005B616E"/>
    <w:rsid w:val="005C19AF"/>
    <w:rsid w:val="005C1C47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5BC5"/>
    <w:rsid w:val="005F60FD"/>
    <w:rsid w:val="005F7854"/>
    <w:rsid w:val="005F7FC1"/>
    <w:rsid w:val="00602CC2"/>
    <w:rsid w:val="00605175"/>
    <w:rsid w:val="00605744"/>
    <w:rsid w:val="00607714"/>
    <w:rsid w:val="0061556B"/>
    <w:rsid w:val="00622F3F"/>
    <w:rsid w:val="00624FE0"/>
    <w:rsid w:val="0062607A"/>
    <w:rsid w:val="0062612B"/>
    <w:rsid w:val="00630FEC"/>
    <w:rsid w:val="0063251A"/>
    <w:rsid w:val="00633154"/>
    <w:rsid w:val="0063567D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64123"/>
    <w:rsid w:val="00664979"/>
    <w:rsid w:val="0066514E"/>
    <w:rsid w:val="00667FBA"/>
    <w:rsid w:val="0067558E"/>
    <w:rsid w:val="0067581C"/>
    <w:rsid w:val="00676DB5"/>
    <w:rsid w:val="00681B60"/>
    <w:rsid w:val="00682A91"/>
    <w:rsid w:val="00692784"/>
    <w:rsid w:val="00693701"/>
    <w:rsid w:val="0069439F"/>
    <w:rsid w:val="00695E54"/>
    <w:rsid w:val="006A0866"/>
    <w:rsid w:val="006A1566"/>
    <w:rsid w:val="006A1B40"/>
    <w:rsid w:val="006A25A8"/>
    <w:rsid w:val="006A3ACC"/>
    <w:rsid w:val="006A7B7B"/>
    <w:rsid w:val="006B0D93"/>
    <w:rsid w:val="006B15E6"/>
    <w:rsid w:val="006B2E80"/>
    <w:rsid w:val="006B3A0A"/>
    <w:rsid w:val="006B3E65"/>
    <w:rsid w:val="006B7AB7"/>
    <w:rsid w:val="006C029A"/>
    <w:rsid w:val="006C1ACA"/>
    <w:rsid w:val="006C3391"/>
    <w:rsid w:val="006C47D3"/>
    <w:rsid w:val="006C58D3"/>
    <w:rsid w:val="006C79AA"/>
    <w:rsid w:val="006D28ED"/>
    <w:rsid w:val="006D292F"/>
    <w:rsid w:val="006D6D2F"/>
    <w:rsid w:val="006D7103"/>
    <w:rsid w:val="006E0062"/>
    <w:rsid w:val="006E2EE8"/>
    <w:rsid w:val="006E4525"/>
    <w:rsid w:val="006E4E5E"/>
    <w:rsid w:val="006E615F"/>
    <w:rsid w:val="006F01EA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3BEC"/>
    <w:rsid w:val="00725744"/>
    <w:rsid w:val="0072770D"/>
    <w:rsid w:val="007323B9"/>
    <w:rsid w:val="0073254E"/>
    <w:rsid w:val="00733327"/>
    <w:rsid w:val="00734ADC"/>
    <w:rsid w:val="007451BB"/>
    <w:rsid w:val="0074789E"/>
    <w:rsid w:val="00751B7D"/>
    <w:rsid w:val="00754822"/>
    <w:rsid w:val="0075508B"/>
    <w:rsid w:val="007550EE"/>
    <w:rsid w:val="00762769"/>
    <w:rsid w:val="007659E3"/>
    <w:rsid w:val="007715ED"/>
    <w:rsid w:val="00773594"/>
    <w:rsid w:val="00774137"/>
    <w:rsid w:val="00774665"/>
    <w:rsid w:val="00774A82"/>
    <w:rsid w:val="00774CA9"/>
    <w:rsid w:val="00775BBE"/>
    <w:rsid w:val="007765BD"/>
    <w:rsid w:val="0078387D"/>
    <w:rsid w:val="00784D84"/>
    <w:rsid w:val="007856FF"/>
    <w:rsid w:val="007859E8"/>
    <w:rsid w:val="00786C80"/>
    <w:rsid w:val="00791D73"/>
    <w:rsid w:val="007927EF"/>
    <w:rsid w:val="00794C92"/>
    <w:rsid w:val="00794FEC"/>
    <w:rsid w:val="00797931"/>
    <w:rsid w:val="007A0A06"/>
    <w:rsid w:val="007A1407"/>
    <w:rsid w:val="007A2CD6"/>
    <w:rsid w:val="007A31E8"/>
    <w:rsid w:val="007A7AC1"/>
    <w:rsid w:val="007B13CF"/>
    <w:rsid w:val="007B5F4A"/>
    <w:rsid w:val="007C2230"/>
    <w:rsid w:val="007C46E7"/>
    <w:rsid w:val="007C4962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3D27"/>
    <w:rsid w:val="007F6168"/>
    <w:rsid w:val="007F71B5"/>
    <w:rsid w:val="007F7952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17BA"/>
    <w:rsid w:val="008220EE"/>
    <w:rsid w:val="00822545"/>
    <w:rsid w:val="0083110A"/>
    <w:rsid w:val="00831D94"/>
    <w:rsid w:val="00832249"/>
    <w:rsid w:val="0083501E"/>
    <w:rsid w:val="0083530D"/>
    <w:rsid w:val="00835573"/>
    <w:rsid w:val="008422AA"/>
    <w:rsid w:val="00842477"/>
    <w:rsid w:val="00843EAC"/>
    <w:rsid w:val="00850DC3"/>
    <w:rsid w:val="00853485"/>
    <w:rsid w:val="00853EC0"/>
    <w:rsid w:val="00857E57"/>
    <w:rsid w:val="008609B5"/>
    <w:rsid w:val="00861DDE"/>
    <w:rsid w:val="0086334A"/>
    <w:rsid w:val="00874151"/>
    <w:rsid w:val="008749BA"/>
    <w:rsid w:val="00874E58"/>
    <w:rsid w:val="00885A31"/>
    <w:rsid w:val="00886C19"/>
    <w:rsid w:val="00895704"/>
    <w:rsid w:val="008963F2"/>
    <w:rsid w:val="008A03DD"/>
    <w:rsid w:val="008A2B2B"/>
    <w:rsid w:val="008A4A91"/>
    <w:rsid w:val="008A5B13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FEB"/>
    <w:rsid w:val="008E289B"/>
    <w:rsid w:val="008E39E7"/>
    <w:rsid w:val="008E5A99"/>
    <w:rsid w:val="008F0D81"/>
    <w:rsid w:val="008F1352"/>
    <w:rsid w:val="008F204D"/>
    <w:rsid w:val="008F5954"/>
    <w:rsid w:val="008F68EE"/>
    <w:rsid w:val="008F7C5C"/>
    <w:rsid w:val="00900988"/>
    <w:rsid w:val="00910A6B"/>
    <w:rsid w:val="009124D1"/>
    <w:rsid w:val="0091661D"/>
    <w:rsid w:val="00917CD1"/>
    <w:rsid w:val="00920E8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507DB"/>
    <w:rsid w:val="00950EAE"/>
    <w:rsid w:val="00954FD4"/>
    <w:rsid w:val="009557E8"/>
    <w:rsid w:val="0095696C"/>
    <w:rsid w:val="00961810"/>
    <w:rsid w:val="009618C7"/>
    <w:rsid w:val="00963876"/>
    <w:rsid w:val="00963C5E"/>
    <w:rsid w:val="009662FC"/>
    <w:rsid w:val="00966FFD"/>
    <w:rsid w:val="00971F17"/>
    <w:rsid w:val="00972A9B"/>
    <w:rsid w:val="00973F96"/>
    <w:rsid w:val="0097563D"/>
    <w:rsid w:val="009917F4"/>
    <w:rsid w:val="009923BA"/>
    <w:rsid w:val="0099400B"/>
    <w:rsid w:val="00995E3E"/>
    <w:rsid w:val="009A02A7"/>
    <w:rsid w:val="009A16B3"/>
    <w:rsid w:val="009A18CC"/>
    <w:rsid w:val="009A3255"/>
    <w:rsid w:val="009A66CA"/>
    <w:rsid w:val="009A6A8F"/>
    <w:rsid w:val="009A7351"/>
    <w:rsid w:val="009B26EE"/>
    <w:rsid w:val="009B6053"/>
    <w:rsid w:val="009B691B"/>
    <w:rsid w:val="009B7115"/>
    <w:rsid w:val="009B7B0A"/>
    <w:rsid w:val="009C24C6"/>
    <w:rsid w:val="009C3199"/>
    <w:rsid w:val="009C4D44"/>
    <w:rsid w:val="009D0811"/>
    <w:rsid w:val="009E2097"/>
    <w:rsid w:val="009E27E7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6BE8"/>
    <w:rsid w:val="00A17030"/>
    <w:rsid w:val="00A23CD3"/>
    <w:rsid w:val="00A2473D"/>
    <w:rsid w:val="00A2623D"/>
    <w:rsid w:val="00A30BB1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78E2"/>
    <w:rsid w:val="00A523A5"/>
    <w:rsid w:val="00A52CA0"/>
    <w:rsid w:val="00A5304F"/>
    <w:rsid w:val="00A556FD"/>
    <w:rsid w:val="00A56957"/>
    <w:rsid w:val="00A57ABD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3380"/>
    <w:rsid w:val="00A84286"/>
    <w:rsid w:val="00A85D56"/>
    <w:rsid w:val="00A87B18"/>
    <w:rsid w:val="00A87C9A"/>
    <w:rsid w:val="00A91E83"/>
    <w:rsid w:val="00A926EC"/>
    <w:rsid w:val="00A9316B"/>
    <w:rsid w:val="00AA0D4C"/>
    <w:rsid w:val="00AA1501"/>
    <w:rsid w:val="00AA21DE"/>
    <w:rsid w:val="00AA2F20"/>
    <w:rsid w:val="00AA4034"/>
    <w:rsid w:val="00AA5557"/>
    <w:rsid w:val="00AA5CDA"/>
    <w:rsid w:val="00AA762C"/>
    <w:rsid w:val="00AB01AF"/>
    <w:rsid w:val="00AB2296"/>
    <w:rsid w:val="00AB52AA"/>
    <w:rsid w:val="00AC159F"/>
    <w:rsid w:val="00AC183F"/>
    <w:rsid w:val="00AC3FAE"/>
    <w:rsid w:val="00AC495C"/>
    <w:rsid w:val="00AC4A52"/>
    <w:rsid w:val="00AC60BD"/>
    <w:rsid w:val="00AD269C"/>
    <w:rsid w:val="00AD398F"/>
    <w:rsid w:val="00AD5B89"/>
    <w:rsid w:val="00AD66D2"/>
    <w:rsid w:val="00AD7DED"/>
    <w:rsid w:val="00AE0A53"/>
    <w:rsid w:val="00AE1518"/>
    <w:rsid w:val="00AE2BF4"/>
    <w:rsid w:val="00AE2D24"/>
    <w:rsid w:val="00AE57D7"/>
    <w:rsid w:val="00AF2CC4"/>
    <w:rsid w:val="00AF550E"/>
    <w:rsid w:val="00AF67F8"/>
    <w:rsid w:val="00AF73FB"/>
    <w:rsid w:val="00AF7579"/>
    <w:rsid w:val="00B01095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38A2"/>
    <w:rsid w:val="00B17D93"/>
    <w:rsid w:val="00B2119A"/>
    <w:rsid w:val="00B2134D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0F2E"/>
    <w:rsid w:val="00B538D2"/>
    <w:rsid w:val="00B54D2B"/>
    <w:rsid w:val="00B55B1A"/>
    <w:rsid w:val="00B565D9"/>
    <w:rsid w:val="00B60749"/>
    <w:rsid w:val="00B61D0F"/>
    <w:rsid w:val="00B62E02"/>
    <w:rsid w:val="00B6599D"/>
    <w:rsid w:val="00B65B0C"/>
    <w:rsid w:val="00B66B0B"/>
    <w:rsid w:val="00B67AE8"/>
    <w:rsid w:val="00B67F8A"/>
    <w:rsid w:val="00B7174C"/>
    <w:rsid w:val="00B71894"/>
    <w:rsid w:val="00B72205"/>
    <w:rsid w:val="00B72C96"/>
    <w:rsid w:val="00B751CF"/>
    <w:rsid w:val="00B762B1"/>
    <w:rsid w:val="00B7730A"/>
    <w:rsid w:val="00B81CB7"/>
    <w:rsid w:val="00B86081"/>
    <w:rsid w:val="00B8666F"/>
    <w:rsid w:val="00B90FAA"/>
    <w:rsid w:val="00B923B7"/>
    <w:rsid w:val="00B93BD3"/>
    <w:rsid w:val="00B94B51"/>
    <w:rsid w:val="00B96D7E"/>
    <w:rsid w:val="00B97710"/>
    <w:rsid w:val="00B97B6A"/>
    <w:rsid w:val="00BA0E81"/>
    <w:rsid w:val="00BA182D"/>
    <w:rsid w:val="00BA247E"/>
    <w:rsid w:val="00BA3506"/>
    <w:rsid w:val="00BA3F77"/>
    <w:rsid w:val="00BB3346"/>
    <w:rsid w:val="00BB412C"/>
    <w:rsid w:val="00BB4365"/>
    <w:rsid w:val="00BB6003"/>
    <w:rsid w:val="00BB684D"/>
    <w:rsid w:val="00BB7A46"/>
    <w:rsid w:val="00BC2A1A"/>
    <w:rsid w:val="00BC40AE"/>
    <w:rsid w:val="00BC5A3B"/>
    <w:rsid w:val="00BC6B20"/>
    <w:rsid w:val="00BC7B55"/>
    <w:rsid w:val="00BD0E01"/>
    <w:rsid w:val="00BD1CB1"/>
    <w:rsid w:val="00BD1F9E"/>
    <w:rsid w:val="00BD56A7"/>
    <w:rsid w:val="00BE01DC"/>
    <w:rsid w:val="00BE02CC"/>
    <w:rsid w:val="00BE3B44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142B6"/>
    <w:rsid w:val="00C16071"/>
    <w:rsid w:val="00C22DFC"/>
    <w:rsid w:val="00C266FA"/>
    <w:rsid w:val="00C337F7"/>
    <w:rsid w:val="00C353FA"/>
    <w:rsid w:val="00C371F5"/>
    <w:rsid w:val="00C51214"/>
    <w:rsid w:val="00C55984"/>
    <w:rsid w:val="00C61E83"/>
    <w:rsid w:val="00C6738C"/>
    <w:rsid w:val="00C70BCB"/>
    <w:rsid w:val="00C755D2"/>
    <w:rsid w:val="00C81C58"/>
    <w:rsid w:val="00C82AA0"/>
    <w:rsid w:val="00C83687"/>
    <w:rsid w:val="00C83D31"/>
    <w:rsid w:val="00C84095"/>
    <w:rsid w:val="00C87202"/>
    <w:rsid w:val="00C91D2F"/>
    <w:rsid w:val="00C925EA"/>
    <w:rsid w:val="00C929C1"/>
    <w:rsid w:val="00C94A18"/>
    <w:rsid w:val="00C96F7A"/>
    <w:rsid w:val="00C97448"/>
    <w:rsid w:val="00CA163C"/>
    <w:rsid w:val="00CA2667"/>
    <w:rsid w:val="00CA329B"/>
    <w:rsid w:val="00CA4104"/>
    <w:rsid w:val="00CA7AE7"/>
    <w:rsid w:val="00CB23DE"/>
    <w:rsid w:val="00CB4CC3"/>
    <w:rsid w:val="00CB6574"/>
    <w:rsid w:val="00CC7A82"/>
    <w:rsid w:val="00CD16D0"/>
    <w:rsid w:val="00CD2896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00CF"/>
    <w:rsid w:val="00D35AC8"/>
    <w:rsid w:val="00D36E53"/>
    <w:rsid w:val="00D41C40"/>
    <w:rsid w:val="00D440E3"/>
    <w:rsid w:val="00D44572"/>
    <w:rsid w:val="00D455F0"/>
    <w:rsid w:val="00D457FF"/>
    <w:rsid w:val="00D46188"/>
    <w:rsid w:val="00D46FEF"/>
    <w:rsid w:val="00D51582"/>
    <w:rsid w:val="00D51852"/>
    <w:rsid w:val="00D51DE8"/>
    <w:rsid w:val="00D53605"/>
    <w:rsid w:val="00D545BB"/>
    <w:rsid w:val="00D54F2B"/>
    <w:rsid w:val="00D55266"/>
    <w:rsid w:val="00D5593F"/>
    <w:rsid w:val="00D60305"/>
    <w:rsid w:val="00D61036"/>
    <w:rsid w:val="00D632E7"/>
    <w:rsid w:val="00D63BEB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6C48"/>
    <w:rsid w:val="00DB095C"/>
    <w:rsid w:val="00DB2A5B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1878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188E"/>
    <w:rsid w:val="00E44293"/>
    <w:rsid w:val="00E46B55"/>
    <w:rsid w:val="00E47807"/>
    <w:rsid w:val="00E50ECD"/>
    <w:rsid w:val="00E50F60"/>
    <w:rsid w:val="00E54FCB"/>
    <w:rsid w:val="00E560FA"/>
    <w:rsid w:val="00E56DD6"/>
    <w:rsid w:val="00E6169C"/>
    <w:rsid w:val="00E62FA2"/>
    <w:rsid w:val="00E65D76"/>
    <w:rsid w:val="00E72112"/>
    <w:rsid w:val="00E76884"/>
    <w:rsid w:val="00E862F9"/>
    <w:rsid w:val="00E86331"/>
    <w:rsid w:val="00E90D39"/>
    <w:rsid w:val="00E93B3F"/>
    <w:rsid w:val="00E9560B"/>
    <w:rsid w:val="00E97E16"/>
    <w:rsid w:val="00EA4FE1"/>
    <w:rsid w:val="00EA6768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3D48"/>
    <w:rsid w:val="00F042C5"/>
    <w:rsid w:val="00F079BB"/>
    <w:rsid w:val="00F07E07"/>
    <w:rsid w:val="00F126DC"/>
    <w:rsid w:val="00F12853"/>
    <w:rsid w:val="00F13054"/>
    <w:rsid w:val="00F14C3B"/>
    <w:rsid w:val="00F14F6C"/>
    <w:rsid w:val="00F1525C"/>
    <w:rsid w:val="00F177EC"/>
    <w:rsid w:val="00F24D90"/>
    <w:rsid w:val="00F25C6B"/>
    <w:rsid w:val="00F32B33"/>
    <w:rsid w:val="00F33190"/>
    <w:rsid w:val="00F34106"/>
    <w:rsid w:val="00F34861"/>
    <w:rsid w:val="00F365FD"/>
    <w:rsid w:val="00F36A17"/>
    <w:rsid w:val="00F405E4"/>
    <w:rsid w:val="00F45082"/>
    <w:rsid w:val="00F4724E"/>
    <w:rsid w:val="00F47EC7"/>
    <w:rsid w:val="00F521AA"/>
    <w:rsid w:val="00F563A8"/>
    <w:rsid w:val="00F57143"/>
    <w:rsid w:val="00F60BE4"/>
    <w:rsid w:val="00F6351D"/>
    <w:rsid w:val="00F64866"/>
    <w:rsid w:val="00F6540D"/>
    <w:rsid w:val="00F70D4A"/>
    <w:rsid w:val="00F712E9"/>
    <w:rsid w:val="00F7161F"/>
    <w:rsid w:val="00F75197"/>
    <w:rsid w:val="00F75807"/>
    <w:rsid w:val="00F769BC"/>
    <w:rsid w:val="00F84107"/>
    <w:rsid w:val="00F85F49"/>
    <w:rsid w:val="00F91290"/>
    <w:rsid w:val="00F91484"/>
    <w:rsid w:val="00F91FFA"/>
    <w:rsid w:val="00F95882"/>
    <w:rsid w:val="00F96E55"/>
    <w:rsid w:val="00F97A83"/>
    <w:rsid w:val="00FA0F86"/>
    <w:rsid w:val="00FA24F2"/>
    <w:rsid w:val="00FA52EE"/>
    <w:rsid w:val="00FA53D8"/>
    <w:rsid w:val="00FA641E"/>
    <w:rsid w:val="00FA6A0B"/>
    <w:rsid w:val="00FA6A21"/>
    <w:rsid w:val="00FA773E"/>
    <w:rsid w:val="00FB11B0"/>
    <w:rsid w:val="00FB249A"/>
    <w:rsid w:val="00FB3CFD"/>
    <w:rsid w:val="00FB65ED"/>
    <w:rsid w:val="00FB680A"/>
    <w:rsid w:val="00FC2D87"/>
    <w:rsid w:val="00FC554A"/>
    <w:rsid w:val="00FC5C93"/>
    <w:rsid w:val="00FC5D3E"/>
    <w:rsid w:val="00FC63FB"/>
    <w:rsid w:val="00FD05DB"/>
    <w:rsid w:val="00FD3176"/>
    <w:rsid w:val="00FD3F4C"/>
    <w:rsid w:val="00FD5325"/>
    <w:rsid w:val="00FD595C"/>
    <w:rsid w:val="00FD5D5A"/>
    <w:rsid w:val="00FD64C7"/>
    <w:rsid w:val="00FE08B6"/>
    <w:rsid w:val="00FE2FF4"/>
    <w:rsid w:val="00FE3CCE"/>
    <w:rsid w:val="00FE4775"/>
    <w:rsid w:val="00FE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C0A29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8C0A29"/>
  </w:style>
  <w:style w:type="paragraph" w:styleId="a5">
    <w:name w:val="Body Text Indent"/>
    <w:basedOn w:val="a"/>
    <w:rsid w:val="00843EAC"/>
    <w:pPr>
      <w:ind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">
    <w:name w:val="Body Text 2"/>
    <w:basedOn w:val="a"/>
    <w:rsid w:val="00006D03"/>
    <w:pPr>
      <w:spacing w:after="120" w:line="480" w:lineRule="auto"/>
    </w:pPr>
  </w:style>
  <w:style w:type="paragraph" w:styleId="a6">
    <w:name w:val="No Spacing"/>
    <w:uiPriority w:val="1"/>
    <w:qFormat/>
    <w:rsid w:val="002D562C"/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rsid w:val="002D562C"/>
    <w:rPr>
      <w:color w:val="0000FF"/>
      <w:u w:val="single"/>
    </w:rPr>
  </w:style>
  <w:style w:type="paragraph" w:customStyle="1" w:styleId="a8">
    <w:name w:val="основной"/>
    <w:basedOn w:val="a"/>
    <w:rsid w:val="007C56E1"/>
    <w:pPr>
      <w:keepNext/>
      <w:overflowPunct/>
      <w:autoSpaceDE/>
      <w:autoSpaceDN/>
      <w:adjustRightInd/>
      <w:textAlignment w:val="auto"/>
    </w:pPr>
    <w:rPr>
      <w:sz w:val="24"/>
    </w:rPr>
  </w:style>
  <w:style w:type="paragraph" w:styleId="a9">
    <w:name w:val="Body Text"/>
    <w:basedOn w:val="a"/>
    <w:link w:val="aa"/>
    <w:rsid w:val="007C56E1"/>
    <w:pPr>
      <w:spacing w:after="120"/>
    </w:pPr>
  </w:style>
  <w:style w:type="paragraph" w:styleId="ab">
    <w:name w:val="Balloon Text"/>
    <w:basedOn w:val="a"/>
    <w:semiHidden/>
    <w:rsid w:val="00CD35E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Document Map"/>
    <w:basedOn w:val="a"/>
    <w:semiHidden/>
    <w:rsid w:val="008B2AFC"/>
    <w:pPr>
      <w:shd w:val="clear" w:color="auto" w:fill="000080"/>
    </w:pPr>
    <w:rPr>
      <w:rFonts w:ascii="Tahoma" w:hAnsi="Tahoma" w:cs="Tahoma"/>
    </w:rPr>
  </w:style>
  <w:style w:type="paragraph" w:styleId="ad">
    <w:name w:val="footer"/>
    <w:basedOn w:val="a"/>
    <w:rsid w:val="00B97710"/>
    <w:pPr>
      <w:tabs>
        <w:tab w:val="center" w:pos="4677"/>
        <w:tab w:val="right" w:pos="9355"/>
      </w:tabs>
    </w:pPr>
  </w:style>
  <w:style w:type="character" w:customStyle="1" w:styleId="aa">
    <w:name w:val="Основной текст Знак"/>
    <w:link w:val="a9"/>
    <w:rsid w:val="0025301B"/>
  </w:style>
  <w:style w:type="paragraph" w:styleId="ae">
    <w:name w:val="List Paragraph"/>
    <w:basedOn w:val="a"/>
    <w:uiPriority w:val="34"/>
    <w:qFormat/>
    <w:rsid w:val="001B7A25"/>
    <w:pPr>
      <w:ind w:left="720"/>
      <w:contextualSpacing/>
    </w:pPr>
  </w:style>
  <w:style w:type="table" w:styleId="af">
    <w:name w:val="Table Grid"/>
    <w:basedOn w:val="a1"/>
    <w:rsid w:val="00476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C0A29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8C0A29"/>
  </w:style>
  <w:style w:type="paragraph" w:styleId="a5">
    <w:name w:val="Body Text Indent"/>
    <w:basedOn w:val="a"/>
    <w:rsid w:val="00843EAC"/>
    <w:pPr>
      <w:ind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">
    <w:name w:val="Body Text 2"/>
    <w:basedOn w:val="a"/>
    <w:rsid w:val="00006D03"/>
    <w:pPr>
      <w:spacing w:after="120" w:line="480" w:lineRule="auto"/>
    </w:pPr>
  </w:style>
  <w:style w:type="paragraph" w:styleId="a6">
    <w:name w:val="No Spacing"/>
    <w:uiPriority w:val="1"/>
    <w:qFormat/>
    <w:rsid w:val="002D562C"/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rsid w:val="002D562C"/>
    <w:rPr>
      <w:color w:val="0000FF"/>
      <w:u w:val="single"/>
    </w:rPr>
  </w:style>
  <w:style w:type="paragraph" w:customStyle="1" w:styleId="a8">
    <w:name w:val="основной"/>
    <w:basedOn w:val="a"/>
    <w:rsid w:val="007C56E1"/>
    <w:pPr>
      <w:keepNext/>
      <w:overflowPunct/>
      <w:autoSpaceDE/>
      <w:autoSpaceDN/>
      <w:adjustRightInd/>
      <w:textAlignment w:val="auto"/>
    </w:pPr>
    <w:rPr>
      <w:sz w:val="24"/>
    </w:rPr>
  </w:style>
  <w:style w:type="paragraph" w:styleId="a9">
    <w:name w:val="Body Text"/>
    <w:basedOn w:val="a"/>
    <w:link w:val="aa"/>
    <w:rsid w:val="007C56E1"/>
    <w:pPr>
      <w:spacing w:after="120"/>
    </w:pPr>
  </w:style>
  <w:style w:type="paragraph" w:styleId="ab">
    <w:name w:val="Balloon Text"/>
    <w:basedOn w:val="a"/>
    <w:semiHidden/>
    <w:rsid w:val="00CD35E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Document Map"/>
    <w:basedOn w:val="a"/>
    <w:semiHidden/>
    <w:rsid w:val="008B2AFC"/>
    <w:pPr>
      <w:shd w:val="clear" w:color="auto" w:fill="000080"/>
    </w:pPr>
    <w:rPr>
      <w:rFonts w:ascii="Tahoma" w:hAnsi="Tahoma" w:cs="Tahoma"/>
    </w:rPr>
  </w:style>
  <w:style w:type="paragraph" w:styleId="ad">
    <w:name w:val="footer"/>
    <w:basedOn w:val="a"/>
    <w:rsid w:val="00B97710"/>
    <w:pPr>
      <w:tabs>
        <w:tab w:val="center" w:pos="4677"/>
        <w:tab w:val="right" w:pos="9355"/>
      </w:tabs>
    </w:pPr>
  </w:style>
  <w:style w:type="character" w:customStyle="1" w:styleId="aa">
    <w:name w:val="Основной текст Знак"/>
    <w:link w:val="a9"/>
    <w:rsid w:val="0025301B"/>
  </w:style>
  <w:style w:type="paragraph" w:styleId="ae">
    <w:name w:val="List Paragraph"/>
    <w:basedOn w:val="a"/>
    <w:uiPriority w:val="34"/>
    <w:qFormat/>
    <w:rsid w:val="001B7A25"/>
    <w:pPr>
      <w:ind w:left="720"/>
      <w:contextualSpacing/>
    </w:pPr>
  </w:style>
  <w:style w:type="table" w:styleId="af">
    <w:name w:val="Table Grid"/>
    <w:basedOn w:val="a1"/>
    <w:rsid w:val="00476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Oaaeiiu\%3faoaiey\Aeaie%20iinoaiiaeaiey%20Aeaau%20oa%3f%3feoi%3feaeuiie%20aaieieno%3faoe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4DDE4-A136-47BB-BF2F-6EEDF1C7E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Aeaie iinoaiiaeaiey Aeaau oa??eoi?eaeuiie aaieieno?aoee</Template>
  <TotalTime>2808</TotalTime>
  <Pages>10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Неизвестный</dc:creator>
  <cp:lastModifiedBy>Редактор</cp:lastModifiedBy>
  <cp:revision>193</cp:revision>
  <cp:lastPrinted>2021-08-11T02:48:00Z</cp:lastPrinted>
  <dcterms:created xsi:type="dcterms:W3CDTF">2019-10-02T06:28:00Z</dcterms:created>
  <dcterms:modified xsi:type="dcterms:W3CDTF">2021-11-10T04:55:00Z</dcterms:modified>
</cp:coreProperties>
</file>